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196B" w:rsidRDefault="00B3196B" w:rsidP="00C85B75">
      <w:pPr>
        <w:jc w:val="center"/>
        <w:rPr>
          <w:b/>
          <w:sz w:val="28"/>
        </w:rPr>
      </w:pPr>
      <w:bookmarkStart w:id="0" w:name="_GoBack"/>
      <w:bookmarkEnd w:id="0"/>
    </w:p>
    <w:p w:rsidR="00C85B75" w:rsidRPr="00B22121" w:rsidRDefault="00C85B75" w:rsidP="00C85B75">
      <w:pPr>
        <w:jc w:val="center"/>
        <w:rPr>
          <w:b/>
          <w:sz w:val="28"/>
        </w:rPr>
      </w:pPr>
      <w:r w:rsidRPr="00B22121">
        <w:rPr>
          <w:b/>
          <w:sz w:val="28"/>
        </w:rPr>
        <w:t>REFERRAL</w:t>
      </w:r>
      <w:r>
        <w:rPr>
          <w:b/>
          <w:sz w:val="28"/>
        </w:rPr>
        <w:t xml:space="preserve"> for YMCA FAMILY MEDIATION SUPPORT </w:t>
      </w:r>
    </w:p>
    <w:tbl>
      <w:tblPr>
        <w:tblStyle w:val="TableGrid"/>
        <w:tblW w:w="997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"/>
        <w:gridCol w:w="1590"/>
        <w:gridCol w:w="426"/>
        <w:gridCol w:w="536"/>
        <w:gridCol w:w="929"/>
        <w:gridCol w:w="992"/>
        <w:gridCol w:w="90"/>
        <w:gridCol w:w="13"/>
        <w:gridCol w:w="471"/>
        <w:gridCol w:w="1694"/>
        <w:gridCol w:w="1050"/>
        <w:gridCol w:w="1637"/>
        <w:gridCol w:w="9"/>
      </w:tblGrid>
      <w:tr w:rsidR="002842A0" w:rsidRPr="00040DF3" w:rsidTr="00040DF3">
        <w:trPr>
          <w:gridAfter w:val="1"/>
          <w:wAfter w:w="9" w:type="dxa"/>
          <w:trHeight w:val="475"/>
          <w:jc w:val="center"/>
        </w:trPr>
        <w:tc>
          <w:tcPr>
            <w:tcW w:w="9966" w:type="dxa"/>
            <w:gridSpan w:val="1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BFBFBF" w:themeFill="background1" w:themeFillShade="BF"/>
            <w:vAlign w:val="center"/>
          </w:tcPr>
          <w:p w:rsidR="002842A0" w:rsidRPr="00040DF3" w:rsidRDefault="002842A0" w:rsidP="00124D53">
            <w:pPr>
              <w:rPr>
                <w:b/>
              </w:rPr>
            </w:pPr>
            <w:r w:rsidRPr="00040DF3">
              <w:rPr>
                <w:b/>
              </w:rPr>
              <w:t>Referrer’s Details</w:t>
            </w:r>
          </w:p>
        </w:tc>
      </w:tr>
      <w:tr w:rsidR="00040DF3" w:rsidRPr="00040DF3" w:rsidTr="00215BD8">
        <w:trPr>
          <w:gridAfter w:val="1"/>
          <w:wAfter w:w="9" w:type="dxa"/>
          <w:jc w:val="center"/>
        </w:trPr>
        <w:tc>
          <w:tcPr>
            <w:tcW w:w="4019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:rsidR="00C96161" w:rsidRPr="00215BD8" w:rsidRDefault="00C85B75" w:rsidP="00215BD8">
            <w:pPr>
              <w:rPr>
                <w:rFonts w:cs="Arial"/>
                <w:b/>
                <w:sz w:val="20"/>
                <w:szCs w:val="20"/>
              </w:rPr>
            </w:pPr>
            <w:r w:rsidRPr="00215BD8">
              <w:rPr>
                <w:rFonts w:cs="Arial"/>
                <w:b/>
                <w:sz w:val="20"/>
                <w:szCs w:val="20"/>
              </w:rPr>
              <w:t>Date of Referral:</w:t>
            </w:r>
          </w:p>
        </w:tc>
        <w:sdt>
          <w:sdtPr>
            <w:rPr>
              <w:sz w:val="20"/>
            </w:rPr>
            <w:id w:val="1379598352"/>
            <w:placeholder>
              <w:docPart w:val="474C8789D5CA4B55839C0187F0E2E61B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5947" w:type="dxa"/>
                <w:gridSpan w:val="7"/>
                <w:tcBorders>
                  <w:top w:val="single" w:sz="4" w:space="0" w:color="A6A6A6" w:themeColor="background1" w:themeShade="A6"/>
                  <w:left w:val="single" w:sz="4" w:space="0" w:color="A6A6A6" w:themeColor="background1" w:themeShade="A6"/>
                  <w:bottom w:val="single" w:sz="4" w:space="0" w:color="A6A6A6" w:themeColor="background1" w:themeShade="A6"/>
                  <w:right w:val="single" w:sz="4" w:space="0" w:color="A6A6A6" w:themeColor="background1" w:themeShade="A6"/>
                </w:tcBorders>
              </w:tcPr>
              <w:p w:rsidR="00C85B75" w:rsidRPr="00215BD8" w:rsidRDefault="00C85B75" w:rsidP="00124D53">
                <w:pPr>
                  <w:rPr>
                    <w:sz w:val="20"/>
                  </w:rPr>
                </w:pPr>
                <w:r w:rsidRPr="00215BD8">
                  <w:rPr>
                    <w:rStyle w:val="PlaceholderText"/>
                    <w:sz w:val="20"/>
                  </w:rPr>
                  <w:t>Click here to enter a date.</w:t>
                </w:r>
              </w:p>
            </w:tc>
          </w:sdtContent>
        </w:sdt>
      </w:tr>
      <w:tr w:rsidR="00040DF3" w:rsidRPr="00040DF3" w:rsidTr="00215BD8">
        <w:trPr>
          <w:gridAfter w:val="1"/>
          <w:wAfter w:w="9" w:type="dxa"/>
          <w:trHeight w:val="285"/>
          <w:jc w:val="center"/>
        </w:trPr>
        <w:tc>
          <w:tcPr>
            <w:tcW w:w="4019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:rsidR="002842A0" w:rsidRPr="00215BD8" w:rsidRDefault="00C85B75" w:rsidP="00215BD8">
            <w:pPr>
              <w:rPr>
                <w:rFonts w:cs="Arial"/>
                <w:b/>
                <w:sz w:val="20"/>
                <w:szCs w:val="20"/>
              </w:rPr>
            </w:pPr>
            <w:r w:rsidRPr="00215BD8">
              <w:rPr>
                <w:rFonts w:cs="Arial"/>
                <w:b/>
                <w:sz w:val="20"/>
                <w:szCs w:val="20"/>
              </w:rPr>
              <w:t>Referrer’s Name</w:t>
            </w:r>
            <w:r w:rsidR="00C96161" w:rsidRPr="00215BD8">
              <w:rPr>
                <w:rFonts w:cs="Arial"/>
                <w:b/>
                <w:sz w:val="20"/>
                <w:szCs w:val="20"/>
              </w:rPr>
              <w:t>:</w:t>
            </w:r>
          </w:p>
        </w:tc>
        <w:tc>
          <w:tcPr>
            <w:tcW w:w="5947" w:type="dxa"/>
            <w:gridSpan w:val="7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C85B75" w:rsidRPr="00215BD8" w:rsidRDefault="005F7A80" w:rsidP="00124D53">
            <w:pPr>
              <w:rPr>
                <w:sz w:val="20"/>
              </w:rPr>
            </w:pPr>
            <w:sdt>
              <w:sdtPr>
                <w:rPr>
                  <w:sz w:val="20"/>
                </w:rPr>
                <w:id w:val="-468979204"/>
                <w:placeholder>
                  <w:docPart w:val="0F7E0D11956E48B9AC775E4569402343"/>
                </w:placeholder>
                <w:showingPlcHdr/>
              </w:sdtPr>
              <w:sdtEndPr/>
              <w:sdtContent>
                <w:r w:rsidR="005D6302" w:rsidRPr="00215BD8">
                  <w:rPr>
                    <w:rStyle w:val="PlaceholderText"/>
                    <w:sz w:val="20"/>
                  </w:rPr>
                  <w:t>Click here to enter text.</w:t>
                </w:r>
              </w:sdtContent>
            </w:sdt>
          </w:p>
        </w:tc>
      </w:tr>
      <w:tr w:rsidR="00040DF3" w:rsidRPr="00040DF3" w:rsidTr="00215BD8">
        <w:trPr>
          <w:gridAfter w:val="1"/>
          <w:wAfter w:w="9" w:type="dxa"/>
          <w:trHeight w:val="180"/>
          <w:jc w:val="center"/>
        </w:trPr>
        <w:tc>
          <w:tcPr>
            <w:tcW w:w="4019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:rsidR="00C96161" w:rsidRPr="00215BD8" w:rsidRDefault="009B4367" w:rsidP="00215BD8">
            <w:pPr>
              <w:rPr>
                <w:rFonts w:cs="Arial"/>
                <w:b/>
                <w:sz w:val="20"/>
                <w:szCs w:val="20"/>
              </w:rPr>
            </w:pPr>
            <w:r w:rsidRPr="00215BD8">
              <w:rPr>
                <w:rFonts w:cs="Arial"/>
                <w:b/>
                <w:sz w:val="20"/>
                <w:szCs w:val="20"/>
              </w:rPr>
              <w:t>Agency:</w:t>
            </w:r>
          </w:p>
        </w:tc>
        <w:tc>
          <w:tcPr>
            <w:tcW w:w="5947" w:type="dxa"/>
            <w:gridSpan w:val="7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9B4367" w:rsidRPr="00215BD8" w:rsidRDefault="005F7A80" w:rsidP="00124D53">
            <w:pPr>
              <w:rPr>
                <w:sz w:val="20"/>
              </w:rPr>
            </w:pPr>
            <w:sdt>
              <w:sdtPr>
                <w:rPr>
                  <w:sz w:val="20"/>
                </w:rPr>
                <w:id w:val="-1383092006"/>
                <w:placeholder>
                  <w:docPart w:val="5F7E2AADA0FE4D9BAE26F62D2B05C393"/>
                </w:placeholder>
                <w:showingPlcHdr/>
              </w:sdtPr>
              <w:sdtEndPr/>
              <w:sdtContent>
                <w:r w:rsidR="00C96161" w:rsidRPr="00215BD8">
                  <w:rPr>
                    <w:rStyle w:val="PlaceholderText"/>
                    <w:sz w:val="20"/>
                  </w:rPr>
                  <w:t>Click here to enter text.</w:t>
                </w:r>
              </w:sdtContent>
            </w:sdt>
          </w:p>
        </w:tc>
      </w:tr>
      <w:tr w:rsidR="00040DF3" w:rsidRPr="00040DF3" w:rsidTr="00215BD8">
        <w:trPr>
          <w:gridAfter w:val="1"/>
          <w:wAfter w:w="9" w:type="dxa"/>
          <w:trHeight w:val="165"/>
          <w:jc w:val="center"/>
        </w:trPr>
        <w:tc>
          <w:tcPr>
            <w:tcW w:w="4019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:rsidR="002842A0" w:rsidRPr="00215BD8" w:rsidRDefault="002842A0" w:rsidP="00215BD8">
            <w:pPr>
              <w:rPr>
                <w:rFonts w:cs="Arial"/>
                <w:b/>
                <w:sz w:val="20"/>
                <w:szCs w:val="20"/>
              </w:rPr>
            </w:pPr>
            <w:r w:rsidRPr="00215BD8">
              <w:rPr>
                <w:rFonts w:cs="Arial"/>
                <w:b/>
                <w:sz w:val="20"/>
                <w:szCs w:val="20"/>
              </w:rPr>
              <w:t>Contact Number:</w:t>
            </w:r>
          </w:p>
        </w:tc>
        <w:tc>
          <w:tcPr>
            <w:tcW w:w="5947" w:type="dxa"/>
            <w:gridSpan w:val="7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C85B75" w:rsidRPr="00215BD8" w:rsidRDefault="005F7A80" w:rsidP="00124D53">
            <w:pPr>
              <w:rPr>
                <w:sz w:val="20"/>
              </w:rPr>
            </w:pPr>
            <w:sdt>
              <w:sdtPr>
                <w:rPr>
                  <w:sz w:val="20"/>
                </w:rPr>
                <w:id w:val="1268893264"/>
                <w:placeholder>
                  <w:docPart w:val="31F5FD69EA1241CD99522A787B99BE66"/>
                </w:placeholder>
                <w:showingPlcHdr/>
              </w:sdtPr>
              <w:sdtEndPr/>
              <w:sdtContent>
                <w:r w:rsidR="005D6302" w:rsidRPr="00215BD8">
                  <w:rPr>
                    <w:rStyle w:val="PlaceholderText"/>
                    <w:sz w:val="20"/>
                  </w:rPr>
                  <w:t>Click here to enter text.</w:t>
                </w:r>
              </w:sdtContent>
            </w:sdt>
          </w:p>
        </w:tc>
      </w:tr>
      <w:tr w:rsidR="002842A0" w:rsidRPr="00040DF3" w:rsidTr="00215BD8">
        <w:trPr>
          <w:gridAfter w:val="1"/>
          <w:wAfter w:w="9" w:type="dxa"/>
          <w:trHeight w:val="240"/>
          <w:jc w:val="center"/>
        </w:trPr>
        <w:tc>
          <w:tcPr>
            <w:tcW w:w="4019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:rsidR="002842A0" w:rsidRPr="00215BD8" w:rsidRDefault="002842A0" w:rsidP="00215BD8">
            <w:pPr>
              <w:rPr>
                <w:rFonts w:cs="Arial"/>
                <w:b/>
                <w:sz w:val="20"/>
                <w:szCs w:val="20"/>
              </w:rPr>
            </w:pPr>
            <w:r w:rsidRPr="00215BD8">
              <w:rPr>
                <w:rFonts w:cs="Arial"/>
                <w:b/>
                <w:sz w:val="20"/>
                <w:szCs w:val="20"/>
              </w:rPr>
              <w:t>Mobile</w:t>
            </w:r>
          </w:p>
        </w:tc>
        <w:tc>
          <w:tcPr>
            <w:tcW w:w="5947" w:type="dxa"/>
            <w:gridSpan w:val="7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842A0" w:rsidRPr="00215BD8" w:rsidRDefault="005F7A80" w:rsidP="00124D53">
            <w:pPr>
              <w:rPr>
                <w:sz w:val="20"/>
              </w:rPr>
            </w:pPr>
            <w:sdt>
              <w:sdtPr>
                <w:rPr>
                  <w:sz w:val="20"/>
                </w:rPr>
                <w:id w:val="1849286450"/>
                <w:placeholder>
                  <w:docPart w:val="4BFDDCB38295461391C69DC724E1274D"/>
                </w:placeholder>
                <w:showingPlcHdr/>
              </w:sdtPr>
              <w:sdtEndPr/>
              <w:sdtContent>
                <w:r w:rsidR="002842A0" w:rsidRPr="00215BD8">
                  <w:rPr>
                    <w:rStyle w:val="PlaceholderText"/>
                    <w:sz w:val="20"/>
                  </w:rPr>
                  <w:t>Click here to enter text.</w:t>
                </w:r>
              </w:sdtContent>
            </w:sdt>
          </w:p>
        </w:tc>
      </w:tr>
      <w:tr w:rsidR="002842A0" w:rsidRPr="00040DF3" w:rsidTr="00215BD8">
        <w:trPr>
          <w:gridAfter w:val="1"/>
          <w:wAfter w:w="9" w:type="dxa"/>
          <w:trHeight w:val="255"/>
          <w:jc w:val="center"/>
        </w:trPr>
        <w:tc>
          <w:tcPr>
            <w:tcW w:w="4019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:rsidR="002842A0" w:rsidRPr="00215BD8" w:rsidRDefault="002842A0" w:rsidP="00215BD8">
            <w:pPr>
              <w:rPr>
                <w:rFonts w:cs="Arial"/>
                <w:b/>
                <w:sz w:val="20"/>
                <w:szCs w:val="20"/>
              </w:rPr>
            </w:pPr>
            <w:r w:rsidRPr="00215BD8">
              <w:rPr>
                <w:rFonts w:cs="Arial"/>
                <w:b/>
                <w:sz w:val="20"/>
                <w:szCs w:val="20"/>
              </w:rPr>
              <w:t>E-Mail</w:t>
            </w:r>
          </w:p>
        </w:tc>
        <w:tc>
          <w:tcPr>
            <w:tcW w:w="5947" w:type="dxa"/>
            <w:gridSpan w:val="7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842A0" w:rsidRPr="00215BD8" w:rsidRDefault="005F7A80" w:rsidP="00124D53">
            <w:pPr>
              <w:rPr>
                <w:sz w:val="20"/>
              </w:rPr>
            </w:pPr>
            <w:sdt>
              <w:sdtPr>
                <w:rPr>
                  <w:sz w:val="20"/>
                </w:rPr>
                <w:id w:val="851681786"/>
                <w:placeholder>
                  <w:docPart w:val="9B0CAFFF581F45629BC87675A7BFD480"/>
                </w:placeholder>
                <w:showingPlcHdr/>
              </w:sdtPr>
              <w:sdtEndPr/>
              <w:sdtContent>
                <w:r w:rsidR="002842A0" w:rsidRPr="00215BD8">
                  <w:rPr>
                    <w:rStyle w:val="PlaceholderText"/>
                    <w:sz w:val="20"/>
                  </w:rPr>
                  <w:t>Click here to enter text.</w:t>
                </w:r>
              </w:sdtContent>
            </w:sdt>
          </w:p>
        </w:tc>
      </w:tr>
      <w:tr w:rsidR="00040DF3" w:rsidRPr="00040DF3" w:rsidTr="00215BD8">
        <w:trPr>
          <w:gridAfter w:val="1"/>
          <w:wAfter w:w="9" w:type="dxa"/>
          <w:jc w:val="center"/>
        </w:trPr>
        <w:tc>
          <w:tcPr>
            <w:tcW w:w="4019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:rsidR="002842A0" w:rsidRPr="00215BD8" w:rsidRDefault="00C85B75" w:rsidP="00215BD8">
            <w:pPr>
              <w:rPr>
                <w:rFonts w:cs="Arial"/>
                <w:b/>
                <w:sz w:val="20"/>
                <w:szCs w:val="20"/>
              </w:rPr>
            </w:pPr>
            <w:r w:rsidRPr="00215BD8">
              <w:rPr>
                <w:rFonts w:cs="Arial"/>
                <w:b/>
                <w:sz w:val="20"/>
                <w:szCs w:val="20"/>
              </w:rPr>
              <w:t>Has the parent/carer consented to referral?</w:t>
            </w:r>
          </w:p>
        </w:tc>
        <w:tc>
          <w:tcPr>
            <w:tcW w:w="5947" w:type="dxa"/>
            <w:gridSpan w:val="7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C85B75" w:rsidRPr="00215BD8" w:rsidRDefault="005F7A80" w:rsidP="00124D53">
            <w:pPr>
              <w:rPr>
                <w:sz w:val="20"/>
              </w:rPr>
            </w:pPr>
            <w:sdt>
              <w:sdtPr>
                <w:rPr>
                  <w:sz w:val="20"/>
                </w:rPr>
                <w:alias w:val="Parental consent"/>
                <w:tag w:val="Parental consent"/>
                <w:id w:val="589128515"/>
                <w:placeholder>
                  <w:docPart w:val="F30C2E4E1B314083BA35A5A0ADA9F932"/>
                </w:placeholder>
                <w:showingPlcHdr/>
                <w:comboBox>
                  <w:listItem w:value="Choose an item."/>
                  <w:listItem w:displayText="YES" w:value="YES"/>
                  <w:listItem w:displayText="NO" w:value="NO"/>
                </w:comboBox>
              </w:sdtPr>
              <w:sdtEndPr/>
              <w:sdtContent>
                <w:r w:rsidR="00C85B75" w:rsidRPr="00215BD8">
                  <w:rPr>
                    <w:rStyle w:val="PlaceholderText"/>
                    <w:sz w:val="20"/>
                  </w:rPr>
                  <w:t>Choose an item.</w:t>
                </w:r>
              </w:sdtContent>
            </w:sdt>
          </w:p>
        </w:tc>
      </w:tr>
      <w:tr w:rsidR="00040DF3" w:rsidRPr="00040DF3" w:rsidTr="00215BD8">
        <w:trPr>
          <w:gridAfter w:val="1"/>
          <w:wAfter w:w="9" w:type="dxa"/>
          <w:jc w:val="center"/>
        </w:trPr>
        <w:tc>
          <w:tcPr>
            <w:tcW w:w="4019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:rsidR="00C96161" w:rsidRPr="00215BD8" w:rsidRDefault="00C96161" w:rsidP="00215BD8">
            <w:pPr>
              <w:rPr>
                <w:rFonts w:cs="Arial"/>
                <w:b/>
                <w:sz w:val="20"/>
                <w:szCs w:val="20"/>
              </w:rPr>
            </w:pPr>
            <w:r w:rsidRPr="00215BD8">
              <w:rPr>
                <w:rFonts w:cs="Arial"/>
                <w:b/>
                <w:sz w:val="20"/>
                <w:szCs w:val="20"/>
              </w:rPr>
              <w:t>Family set-</w:t>
            </w:r>
            <w:r w:rsidR="00C85B75" w:rsidRPr="00215BD8">
              <w:rPr>
                <w:rFonts w:cs="Arial"/>
                <w:b/>
                <w:sz w:val="20"/>
                <w:szCs w:val="20"/>
              </w:rPr>
              <w:t>up</w:t>
            </w:r>
          </w:p>
        </w:tc>
        <w:sdt>
          <w:sdtPr>
            <w:rPr>
              <w:sz w:val="20"/>
            </w:rPr>
            <w:id w:val="122051960"/>
            <w:placeholder>
              <w:docPart w:val="5D81E73480374F0EA61E4825C03B6748"/>
            </w:placeholder>
            <w:showingPlcHdr/>
            <w:comboBox>
              <w:listItem w:value="Choose an item."/>
              <w:listItem w:displayText="Lone Parent" w:value="Lone Parent"/>
              <w:listItem w:displayText="Two parents" w:value="Two parents"/>
              <w:listItem w:displayText="Other, please state" w:value="Other, please state"/>
            </w:comboBox>
          </w:sdtPr>
          <w:sdtEndPr/>
          <w:sdtContent>
            <w:tc>
              <w:tcPr>
                <w:tcW w:w="5947" w:type="dxa"/>
                <w:gridSpan w:val="7"/>
                <w:tcBorders>
                  <w:top w:val="single" w:sz="4" w:space="0" w:color="A6A6A6" w:themeColor="background1" w:themeShade="A6"/>
                  <w:left w:val="single" w:sz="4" w:space="0" w:color="A6A6A6" w:themeColor="background1" w:themeShade="A6"/>
                  <w:bottom w:val="single" w:sz="4" w:space="0" w:color="A6A6A6" w:themeColor="background1" w:themeShade="A6"/>
                  <w:right w:val="single" w:sz="4" w:space="0" w:color="A6A6A6" w:themeColor="background1" w:themeShade="A6"/>
                </w:tcBorders>
              </w:tcPr>
              <w:p w:rsidR="00C85B75" w:rsidRPr="00215BD8" w:rsidRDefault="007141FD" w:rsidP="00124D53">
                <w:pPr>
                  <w:rPr>
                    <w:sz w:val="20"/>
                  </w:rPr>
                </w:pPr>
                <w:r w:rsidRPr="00C656CA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7141FD" w:rsidRPr="00040DF3" w:rsidTr="00215BD8">
        <w:trPr>
          <w:gridAfter w:val="1"/>
          <w:wAfter w:w="9" w:type="dxa"/>
          <w:jc w:val="center"/>
        </w:trPr>
        <w:tc>
          <w:tcPr>
            <w:tcW w:w="4019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:rsidR="007141FD" w:rsidRPr="00215BD8" w:rsidRDefault="007141FD" w:rsidP="00215BD8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947" w:type="dxa"/>
            <w:gridSpan w:val="7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7141FD" w:rsidRDefault="007141FD" w:rsidP="007141FD">
            <w:pPr>
              <w:rPr>
                <w:sz w:val="20"/>
              </w:rPr>
            </w:pPr>
            <w:r>
              <w:rPr>
                <w:sz w:val="20"/>
              </w:rPr>
              <w:t>If other, please state</w:t>
            </w:r>
            <w:r>
              <w:t xml:space="preserve"> </w:t>
            </w:r>
            <w:sdt>
              <w:sdtPr>
                <w:rPr>
                  <w:sz w:val="20"/>
                </w:rPr>
                <w:id w:val="1236820135"/>
                <w:placeholder>
                  <w:docPart w:val="3FE7CC1E8AFD46F798F8EF9B66D6368D"/>
                </w:placeholder>
                <w:showingPlcHdr/>
              </w:sdtPr>
              <w:sdtEndPr/>
              <w:sdtContent>
                <w:r w:rsidRPr="00215BD8">
                  <w:rPr>
                    <w:rStyle w:val="PlaceholderText"/>
                    <w:sz w:val="20"/>
                  </w:rPr>
                  <w:t>Click here to enter text.</w:t>
                </w:r>
              </w:sdtContent>
            </w:sdt>
          </w:p>
        </w:tc>
      </w:tr>
      <w:tr w:rsidR="00744469" w:rsidRPr="00040DF3" w:rsidTr="00040D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9" w:type="dxa"/>
          <w:jc w:val="center"/>
        </w:trPr>
        <w:tc>
          <w:tcPr>
            <w:tcW w:w="9966" w:type="dxa"/>
            <w:gridSpan w:val="12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FFFFFF" w:themeFill="background1"/>
          </w:tcPr>
          <w:p w:rsidR="00744469" w:rsidRPr="00040DF3" w:rsidRDefault="00744469" w:rsidP="00124D53">
            <w:pPr>
              <w:jc w:val="center"/>
              <w:rPr>
                <w:b/>
              </w:rPr>
            </w:pPr>
          </w:p>
        </w:tc>
      </w:tr>
      <w:tr w:rsidR="00040DF3" w:rsidRPr="00040DF3" w:rsidTr="00040D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9" w:type="dxa"/>
          <w:trHeight w:val="440"/>
          <w:jc w:val="center"/>
        </w:trPr>
        <w:tc>
          <w:tcPr>
            <w:tcW w:w="5101" w:type="dxa"/>
            <w:gridSpan w:val="7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BFBFBF" w:themeFill="background1" w:themeFillShade="BF"/>
            <w:vAlign w:val="center"/>
          </w:tcPr>
          <w:p w:rsidR="002842A0" w:rsidRPr="00040DF3" w:rsidRDefault="00C85B75" w:rsidP="002842A0">
            <w:pPr>
              <w:jc w:val="center"/>
              <w:rPr>
                <w:b/>
              </w:rPr>
            </w:pPr>
            <w:r w:rsidRPr="00040DF3">
              <w:rPr>
                <w:b/>
              </w:rPr>
              <w:t>Parent/Carer Details</w:t>
            </w:r>
          </w:p>
        </w:tc>
        <w:tc>
          <w:tcPr>
            <w:tcW w:w="4865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BFBFBF" w:themeFill="background1" w:themeFillShade="BF"/>
            <w:vAlign w:val="center"/>
          </w:tcPr>
          <w:p w:rsidR="00C85B75" w:rsidRPr="00040DF3" w:rsidRDefault="00C85B75" w:rsidP="00124D53">
            <w:pPr>
              <w:jc w:val="center"/>
              <w:rPr>
                <w:b/>
              </w:rPr>
            </w:pPr>
            <w:r w:rsidRPr="00040DF3">
              <w:rPr>
                <w:b/>
              </w:rPr>
              <w:t>Parent/Carer Details</w:t>
            </w:r>
          </w:p>
        </w:tc>
      </w:tr>
      <w:tr w:rsidR="00040DF3" w:rsidRPr="00040DF3" w:rsidTr="00215B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9" w:type="dxa"/>
          <w:jc w:val="center"/>
        </w:trPr>
        <w:tc>
          <w:tcPr>
            <w:tcW w:w="2128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:rsidR="00C85B75" w:rsidRPr="00040DF3" w:rsidRDefault="00C85B75" w:rsidP="00124D53">
            <w:pPr>
              <w:rPr>
                <w:rFonts w:cs="Arial"/>
                <w:b/>
                <w:sz w:val="20"/>
                <w:szCs w:val="20"/>
              </w:rPr>
            </w:pPr>
            <w:r w:rsidRPr="00040DF3">
              <w:rPr>
                <w:rFonts w:cs="Arial"/>
                <w:b/>
                <w:sz w:val="20"/>
                <w:szCs w:val="20"/>
              </w:rPr>
              <w:t>Name:</w:t>
            </w:r>
          </w:p>
        </w:tc>
        <w:tc>
          <w:tcPr>
            <w:tcW w:w="2973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C85B75" w:rsidRPr="00040DF3" w:rsidRDefault="005F7A80" w:rsidP="00124D53">
            <w:sdt>
              <w:sdtPr>
                <w:id w:val="-1988470095"/>
                <w:placeholder>
                  <w:docPart w:val="D2B1FABF33C6439489A838A854C9B4BD"/>
                </w:placeholder>
                <w:showingPlcHdr/>
              </w:sdtPr>
              <w:sdtEndPr/>
              <w:sdtContent>
                <w:r w:rsidR="00C85B75" w:rsidRPr="00040DF3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2178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:rsidR="00C85B75" w:rsidRPr="00040DF3" w:rsidRDefault="00C85B75" w:rsidP="00124D53">
            <w:pPr>
              <w:rPr>
                <w:rFonts w:cs="Arial"/>
                <w:b/>
                <w:sz w:val="20"/>
                <w:szCs w:val="20"/>
              </w:rPr>
            </w:pPr>
            <w:r w:rsidRPr="00040DF3">
              <w:rPr>
                <w:rFonts w:cs="Arial"/>
                <w:b/>
                <w:sz w:val="20"/>
                <w:szCs w:val="20"/>
              </w:rPr>
              <w:t>Name:</w:t>
            </w:r>
          </w:p>
        </w:tc>
        <w:sdt>
          <w:sdtPr>
            <w:id w:val="1045185154"/>
            <w:placeholder>
              <w:docPart w:val="CE4C520D06B94B5393F9E611EDB676E2"/>
            </w:placeholder>
            <w:showingPlcHdr/>
          </w:sdtPr>
          <w:sdtEndPr/>
          <w:sdtContent>
            <w:tc>
              <w:tcPr>
                <w:tcW w:w="2687" w:type="dxa"/>
                <w:gridSpan w:val="2"/>
                <w:tcBorders>
                  <w:top w:val="single" w:sz="4" w:space="0" w:color="A6A6A6" w:themeColor="background1" w:themeShade="A6"/>
                  <w:left w:val="single" w:sz="4" w:space="0" w:color="A6A6A6" w:themeColor="background1" w:themeShade="A6"/>
                  <w:bottom w:val="single" w:sz="4" w:space="0" w:color="A6A6A6" w:themeColor="background1" w:themeShade="A6"/>
                  <w:right w:val="single" w:sz="4" w:space="0" w:color="A6A6A6" w:themeColor="background1" w:themeShade="A6"/>
                </w:tcBorders>
              </w:tcPr>
              <w:p w:rsidR="00C85B75" w:rsidRPr="00040DF3" w:rsidRDefault="00C85B75" w:rsidP="00124D53">
                <w:r w:rsidRPr="00040DF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040DF3" w:rsidRPr="00040DF3" w:rsidTr="00215B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9" w:type="dxa"/>
          <w:jc w:val="center"/>
        </w:trPr>
        <w:tc>
          <w:tcPr>
            <w:tcW w:w="2128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:rsidR="00C85B75" w:rsidRPr="00040DF3" w:rsidRDefault="00C85B75" w:rsidP="00124D53">
            <w:pPr>
              <w:rPr>
                <w:rFonts w:cs="Arial"/>
                <w:b/>
                <w:sz w:val="20"/>
                <w:szCs w:val="20"/>
              </w:rPr>
            </w:pPr>
            <w:r w:rsidRPr="00040DF3">
              <w:rPr>
                <w:rFonts w:cs="Arial"/>
                <w:b/>
                <w:sz w:val="20"/>
                <w:szCs w:val="20"/>
              </w:rPr>
              <w:t>Address:</w:t>
            </w:r>
          </w:p>
          <w:p w:rsidR="009B4367" w:rsidRPr="00040DF3" w:rsidRDefault="009B4367" w:rsidP="00124D53">
            <w:pPr>
              <w:rPr>
                <w:rFonts w:cs="Arial"/>
                <w:b/>
                <w:sz w:val="20"/>
                <w:szCs w:val="20"/>
              </w:rPr>
            </w:pPr>
          </w:p>
          <w:p w:rsidR="009B4367" w:rsidRPr="00040DF3" w:rsidRDefault="009B4367" w:rsidP="00124D53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973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C85B75" w:rsidRPr="00040DF3" w:rsidRDefault="005F7A80" w:rsidP="00124D53">
            <w:sdt>
              <w:sdtPr>
                <w:id w:val="1615393143"/>
                <w:placeholder>
                  <w:docPart w:val="75853F1E300E448DA40A7B42C94A4E5F"/>
                </w:placeholder>
                <w:showingPlcHdr/>
              </w:sdtPr>
              <w:sdtEndPr/>
              <w:sdtContent>
                <w:r w:rsidR="00C85B75" w:rsidRPr="00040DF3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2178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:rsidR="00C85B75" w:rsidRPr="00040DF3" w:rsidRDefault="00C85B75" w:rsidP="00124D53">
            <w:pPr>
              <w:rPr>
                <w:rFonts w:cs="Arial"/>
                <w:b/>
                <w:sz w:val="20"/>
                <w:szCs w:val="20"/>
              </w:rPr>
            </w:pPr>
            <w:r w:rsidRPr="00040DF3">
              <w:rPr>
                <w:rFonts w:cs="Arial"/>
                <w:b/>
                <w:sz w:val="20"/>
                <w:szCs w:val="20"/>
              </w:rPr>
              <w:t>Address:</w:t>
            </w:r>
          </w:p>
        </w:tc>
        <w:sdt>
          <w:sdtPr>
            <w:id w:val="470477370"/>
            <w:placeholder>
              <w:docPart w:val="A322601B455B4651A48025D25DD6D350"/>
            </w:placeholder>
            <w:showingPlcHdr/>
          </w:sdtPr>
          <w:sdtEndPr/>
          <w:sdtContent>
            <w:tc>
              <w:tcPr>
                <w:tcW w:w="2687" w:type="dxa"/>
                <w:gridSpan w:val="2"/>
                <w:tcBorders>
                  <w:top w:val="single" w:sz="4" w:space="0" w:color="A6A6A6" w:themeColor="background1" w:themeShade="A6"/>
                  <w:left w:val="single" w:sz="4" w:space="0" w:color="A6A6A6" w:themeColor="background1" w:themeShade="A6"/>
                  <w:bottom w:val="single" w:sz="4" w:space="0" w:color="A6A6A6" w:themeColor="background1" w:themeShade="A6"/>
                  <w:right w:val="single" w:sz="4" w:space="0" w:color="A6A6A6" w:themeColor="background1" w:themeShade="A6"/>
                </w:tcBorders>
              </w:tcPr>
              <w:p w:rsidR="00C85B75" w:rsidRPr="00040DF3" w:rsidRDefault="00C85B75" w:rsidP="00124D53">
                <w:r w:rsidRPr="00040DF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040DF3" w:rsidRPr="00040DF3" w:rsidTr="00215B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9" w:type="dxa"/>
          <w:jc w:val="center"/>
        </w:trPr>
        <w:tc>
          <w:tcPr>
            <w:tcW w:w="2128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:rsidR="00C85B75" w:rsidRPr="00040DF3" w:rsidRDefault="00C85B75" w:rsidP="00124D53">
            <w:pPr>
              <w:rPr>
                <w:rFonts w:cs="Arial"/>
                <w:b/>
                <w:sz w:val="20"/>
                <w:szCs w:val="20"/>
              </w:rPr>
            </w:pPr>
            <w:r w:rsidRPr="00040DF3">
              <w:rPr>
                <w:rFonts w:cs="Arial"/>
                <w:b/>
                <w:sz w:val="20"/>
                <w:szCs w:val="20"/>
              </w:rPr>
              <w:t>Post Code:</w:t>
            </w:r>
          </w:p>
        </w:tc>
        <w:sdt>
          <w:sdtPr>
            <w:id w:val="19678353"/>
            <w:placeholder>
              <w:docPart w:val="133B819A1B0C4739B4345AE3EC0A3451"/>
            </w:placeholder>
            <w:showingPlcHdr/>
          </w:sdtPr>
          <w:sdtEndPr/>
          <w:sdtContent>
            <w:tc>
              <w:tcPr>
                <w:tcW w:w="2973" w:type="dxa"/>
                <w:gridSpan w:val="5"/>
                <w:tcBorders>
                  <w:top w:val="single" w:sz="4" w:space="0" w:color="A6A6A6" w:themeColor="background1" w:themeShade="A6"/>
                  <w:left w:val="single" w:sz="4" w:space="0" w:color="A6A6A6" w:themeColor="background1" w:themeShade="A6"/>
                  <w:bottom w:val="single" w:sz="4" w:space="0" w:color="A6A6A6" w:themeColor="background1" w:themeShade="A6"/>
                  <w:right w:val="single" w:sz="4" w:space="0" w:color="A6A6A6" w:themeColor="background1" w:themeShade="A6"/>
                </w:tcBorders>
              </w:tcPr>
              <w:p w:rsidR="00C85B75" w:rsidRPr="00040DF3" w:rsidRDefault="00C85B75" w:rsidP="00124D53">
                <w:r w:rsidRPr="00040DF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2178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:rsidR="00C85B75" w:rsidRPr="00040DF3" w:rsidRDefault="00C85B75" w:rsidP="00124D53">
            <w:pPr>
              <w:rPr>
                <w:rFonts w:cs="Arial"/>
                <w:b/>
                <w:sz w:val="20"/>
                <w:szCs w:val="20"/>
              </w:rPr>
            </w:pPr>
            <w:r w:rsidRPr="00040DF3">
              <w:rPr>
                <w:rFonts w:cs="Arial"/>
                <w:b/>
                <w:sz w:val="20"/>
                <w:szCs w:val="20"/>
              </w:rPr>
              <w:t>Post Code:</w:t>
            </w:r>
          </w:p>
        </w:tc>
        <w:sdt>
          <w:sdtPr>
            <w:id w:val="-1130161919"/>
            <w:placeholder>
              <w:docPart w:val="A76112EDF7634683BF83B91871A98F03"/>
            </w:placeholder>
            <w:showingPlcHdr/>
          </w:sdtPr>
          <w:sdtEndPr/>
          <w:sdtContent>
            <w:tc>
              <w:tcPr>
                <w:tcW w:w="2687" w:type="dxa"/>
                <w:gridSpan w:val="2"/>
                <w:tcBorders>
                  <w:top w:val="single" w:sz="4" w:space="0" w:color="A6A6A6" w:themeColor="background1" w:themeShade="A6"/>
                  <w:left w:val="single" w:sz="4" w:space="0" w:color="A6A6A6" w:themeColor="background1" w:themeShade="A6"/>
                  <w:bottom w:val="single" w:sz="4" w:space="0" w:color="A6A6A6" w:themeColor="background1" w:themeShade="A6"/>
                  <w:right w:val="single" w:sz="4" w:space="0" w:color="A6A6A6" w:themeColor="background1" w:themeShade="A6"/>
                </w:tcBorders>
              </w:tcPr>
              <w:p w:rsidR="00C85B75" w:rsidRPr="00040DF3" w:rsidRDefault="00C85B75" w:rsidP="00124D53">
                <w:r w:rsidRPr="00040DF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040DF3" w:rsidRPr="00040DF3" w:rsidTr="00215B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9" w:type="dxa"/>
          <w:trHeight w:val="226"/>
          <w:jc w:val="center"/>
        </w:trPr>
        <w:tc>
          <w:tcPr>
            <w:tcW w:w="2128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:rsidR="00C85B75" w:rsidRPr="00040DF3" w:rsidRDefault="009B4367" w:rsidP="00124D53">
            <w:pPr>
              <w:rPr>
                <w:rFonts w:cs="Arial"/>
                <w:b/>
                <w:sz w:val="20"/>
                <w:szCs w:val="20"/>
              </w:rPr>
            </w:pPr>
            <w:r w:rsidRPr="00040DF3">
              <w:rPr>
                <w:rFonts w:cs="Arial"/>
                <w:b/>
                <w:sz w:val="20"/>
                <w:szCs w:val="20"/>
              </w:rPr>
              <w:t>Telephone:</w:t>
            </w:r>
          </w:p>
        </w:tc>
        <w:sdt>
          <w:sdtPr>
            <w:id w:val="-877001021"/>
            <w:placeholder>
              <w:docPart w:val="133B819A1B0C4739B4345AE3EC0A3451"/>
            </w:placeholder>
            <w:showingPlcHdr/>
          </w:sdtPr>
          <w:sdtEndPr/>
          <w:sdtContent>
            <w:tc>
              <w:tcPr>
                <w:tcW w:w="2973" w:type="dxa"/>
                <w:gridSpan w:val="5"/>
                <w:tcBorders>
                  <w:top w:val="single" w:sz="4" w:space="0" w:color="A6A6A6" w:themeColor="background1" w:themeShade="A6"/>
                  <w:left w:val="single" w:sz="4" w:space="0" w:color="A6A6A6" w:themeColor="background1" w:themeShade="A6"/>
                  <w:bottom w:val="single" w:sz="4" w:space="0" w:color="A6A6A6" w:themeColor="background1" w:themeShade="A6"/>
                  <w:right w:val="single" w:sz="4" w:space="0" w:color="A6A6A6" w:themeColor="background1" w:themeShade="A6"/>
                </w:tcBorders>
              </w:tcPr>
              <w:p w:rsidR="00C85B75" w:rsidRPr="00040DF3" w:rsidRDefault="00786737" w:rsidP="00124D53">
                <w:r w:rsidRPr="00040DF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2178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:rsidR="00C85B75" w:rsidRPr="00040DF3" w:rsidRDefault="009B4367" w:rsidP="009B4367">
            <w:pPr>
              <w:rPr>
                <w:rFonts w:cs="Arial"/>
                <w:b/>
                <w:sz w:val="20"/>
                <w:szCs w:val="20"/>
              </w:rPr>
            </w:pPr>
            <w:r w:rsidRPr="00040DF3">
              <w:rPr>
                <w:rFonts w:cs="Arial"/>
                <w:b/>
                <w:sz w:val="20"/>
                <w:szCs w:val="20"/>
              </w:rPr>
              <w:t>Telephone:</w:t>
            </w:r>
            <w:r w:rsidR="00C85B75" w:rsidRPr="00040DF3">
              <w:rPr>
                <w:rFonts w:cs="Arial"/>
                <w:b/>
                <w:sz w:val="20"/>
                <w:szCs w:val="20"/>
              </w:rPr>
              <w:t xml:space="preserve"> </w:t>
            </w:r>
          </w:p>
        </w:tc>
        <w:sdt>
          <w:sdtPr>
            <w:id w:val="-1174792013"/>
            <w:placeholder>
              <w:docPart w:val="F048903D8E91487CB41CDD1D1793F397"/>
            </w:placeholder>
            <w:showingPlcHdr/>
          </w:sdtPr>
          <w:sdtEndPr/>
          <w:sdtContent>
            <w:tc>
              <w:tcPr>
                <w:tcW w:w="2687" w:type="dxa"/>
                <w:gridSpan w:val="2"/>
                <w:tcBorders>
                  <w:top w:val="single" w:sz="4" w:space="0" w:color="A6A6A6" w:themeColor="background1" w:themeShade="A6"/>
                  <w:left w:val="single" w:sz="4" w:space="0" w:color="A6A6A6" w:themeColor="background1" w:themeShade="A6"/>
                  <w:bottom w:val="single" w:sz="4" w:space="0" w:color="A6A6A6" w:themeColor="background1" w:themeShade="A6"/>
                  <w:right w:val="single" w:sz="4" w:space="0" w:color="A6A6A6" w:themeColor="background1" w:themeShade="A6"/>
                </w:tcBorders>
              </w:tcPr>
              <w:p w:rsidR="00C85B75" w:rsidRPr="00040DF3" w:rsidRDefault="00C85B75" w:rsidP="00124D53">
                <w:r w:rsidRPr="00040DF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040DF3" w:rsidRPr="00040DF3" w:rsidTr="00215B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9" w:type="dxa"/>
          <w:trHeight w:val="225"/>
          <w:jc w:val="center"/>
        </w:trPr>
        <w:tc>
          <w:tcPr>
            <w:tcW w:w="2128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:rsidR="009B4367" w:rsidRPr="00040DF3" w:rsidRDefault="009B4367" w:rsidP="00124D53">
            <w:pPr>
              <w:rPr>
                <w:rFonts w:cs="Arial"/>
                <w:b/>
                <w:sz w:val="20"/>
                <w:szCs w:val="20"/>
              </w:rPr>
            </w:pPr>
            <w:r w:rsidRPr="00040DF3">
              <w:rPr>
                <w:rFonts w:cs="Arial"/>
                <w:b/>
                <w:sz w:val="20"/>
                <w:szCs w:val="20"/>
              </w:rPr>
              <w:t>Mobile:</w:t>
            </w:r>
          </w:p>
        </w:tc>
        <w:sdt>
          <w:sdtPr>
            <w:id w:val="407352819"/>
            <w:placeholder>
              <w:docPart w:val="533BDAE85FE243DE8045B52619F8A9BF"/>
            </w:placeholder>
            <w:showingPlcHdr/>
          </w:sdtPr>
          <w:sdtEndPr/>
          <w:sdtContent>
            <w:tc>
              <w:tcPr>
                <w:tcW w:w="2973" w:type="dxa"/>
                <w:gridSpan w:val="5"/>
                <w:tcBorders>
                  <w:top w:val="single" w:sz="4" w:space="0" w:color="A6A6A6" w:themeColor="background1" w:themeShade="A6"/>
                  <w:left w:val="single" w:sz="4" w:space="0" w:color="A6A6A6" w:themeColor="background1" w:themeShade="A6"/>
                  <w:bottom w:val="single" w:sz="4" w:space="0" w:color="A6A6A6" w:themeColor="background1" w:themeShade="A6"/>
                  <w:right w:val="single" w:sz="4" w:space="0" w:color="A6A6A6" w:themeColor="background1" w:themeShade="A6"/>
                </w:tcBorders>
              </w:tcPr>
              <w:p w:rsidR="009B4367" w:rsidRPr="00040DF3" w:rsidRDefault="009B4367" w:rsidP="00124D53">
                <w:r w:rsidRPr="00040DF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2178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:rsidR="009B4367" w:rsidRPr="00040DF3" w:rsidRDefault="009B4367" w:rsidP="00124D53">
            <w:pPr>
              <w:rPr>
                <w:rFonts w:cs="Arial"/>
                <w:b/>
                <w:sz w:val="20"/>
                <w:szCs w:val="20"/>
              </w:rPr>
            </w:pPr>
            <w:r w:rsidRPr="00040DF3">
              <w:rPr>
                <w:rFonts w:cs="Arial"/>
                <w:b/>
                <w:sz w:val="20"/>
                <w:szCs w:val="20"/>
              </w:rPr>
              <w:t>Mobile</w:t>
            </w:r>
          </w:p>
        </w:tc>
        <w:tc>
          <w:tcPr>
            <w:tcW w:w="2687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9B4367" w:rsidRPr="00040DF3" w:rsidRDefault="009B4367" w:rsidP="00124D53"/>
        </w:tc>
      </w:tr>
      <w:tr w:rsidR="00040DF3" w:rsidRPr="00040DF3" w:rsidTr="00215B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9" w:type="dxa"/>
          <w:jc w:val="center"/>
        </w:trPr>
        <w:tc>
          <w:tcPr>
            <w:tcW w:w="2128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:rsidR="00C85B75" w:rsidRPr="00040DF3" w:rsidRDefault="00C85B75" w:rsidP="00124D53">
            <w:pPr>
              <w:rPr>
                <w:rFonts w:cs="Arial"/>
                <w:b/>
                <w:sz w:val="20"/>
                <w:szCs w:val="20"/>
              </w:rPr>
            </w:pPr>
            <w:r w:rsidRPr="00040DF3">
              <w:rPr>
                <w:rFonts w:cs="Arial"/>
                <w:b/>
                <w:sz w:val="20"/>
                <w:szCs w:val="20"/>
              </w:rPr>
              <w:t>Email:</w:t>
            </w:r>
          </w:p>
        </w:tc>
        <w:sdt>
          <w:sdtPr>
            <w:id w:val="-893964656"/>
            <w:placeholder>
              <w:docPart w:val="0601FF5842B148BC977E7325E17996D3"/>
            </w:placeholder>
            <w:showingPlcHdr/>
          </w:sdtPr>
          <w:sdtEndPr/>
          <w:sdtContent>
            <w:tc>
              <w:tcPr>
                <w:tcW w:w="2973" w:type="dxa"/>
                <w:gridSpan w:val="5"/>
                <w:tcBorders>
                  <w:top w:val="single" w:sz="4" w:space="0" w:color="A6A6A6" w:themeColor="background1" w:themeShade="A6"/>
                  <w:left w:val="single" w:sz="4" w:space="0" w:color="A6A6A6" w:themeColor="background1" w:themeShade="A6"/>
                  <w:bottom w:val="single" w:sz="4" w:space="0" w:color="A6A6A6" w:themeColor="background1" w:themeShade="A6"/>
                  <w:right w:val="single" w:sz="4" w:space="0" w:color="A6A6A6" w:themeColor="background1" w:themeShade="A6"/>
                </w:tcBorders>
              </w:tcPr>
              <w:p w:rsidR="00C85B75" w:rsidRPr="00040DF3" w:rsidRDefault="00ED3990" w:rsidP="00124D53">
                <w:r w:rsidRPr="00040DF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2178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:rsidR="00C85B75" w:rsidRPr="00040DF3" w:rsidRDefault="00C85B75" w:rsidP="00124D53">
            <w:pPr>
              <w:rPr>
                <w:rFonts w:cs="Arial"/>
                <w:b/>
                <w:sz w:val="20"/>
                <w:szCs w:val="20"/>
              </w:rPr>
            </w:pPr>
            <w:r w:rsidRPr="00040DF3">
              <w:rPr>
                <w:rFonts w:cs="Arial"/>
                <w:b/>
                <w:sz w:val="20"/>
                <w:szCs w:val="20"/>
              </w:rPr>
              <w:t>Email:</w:t>
            </w:r>
          </w:p>
        </w:tc>
        <w:sdt>
          <w:sdtPr>
            <w:id w:val="-480470878"/>
            <w:placeholder>
              <w:docPart w:val="82EE5DDE7CFB40D199F643815850D43C"/>
            </w:placeholder>
            <w:showingPlcHdr/>
          </w:sdtPr>
          <w:sdtEndPr/>
          <w:sdtContent>
            <w:tc>
              <w:tcPr>
                <w:tcW w:w="2687" w:type="dxa"/>
                <w:gridSpan w:val="2"/>
                <w:tcBorders>
                  <w:top w:val="single" w:sz="4" w:space="0" w:color="A6A6A6" w:themeColor="background1" w:themeShade="A6"/>
                  <w:left w:val="single" w:sz="4" w:space="0" w:color="A6A6A6" w:themeColor="background1" w:themeShade="A6"/>
                  <w:bottom w:val="single" w:sz="4" w:space="0" w:color="A6A6A6" w:themeColor="background1" w:themeShade="A6"/>
                  <w:right w:val="single" w:sz="4" w:space="0" w:color="A6A6A6" w:themeColor="background1" w:themeShade="A6"/>
                </w:tcBorders>
              </w:tcPr>
              <w:p w:rsidR="00C85B75" w:rsidRPr="00040DF3" w:rsidRDefault="00ED3990" w:rsidP="00124D53">
                <w:r w:rsidRPr="00040DF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040DF3" w:rsidRPr="00040DF3" w:rsidTr="00040DF3">
        <w:trPr>
          <w:gridAfter w:val="1"/>
          <w:wAfter w:w="9" w:type="dxa"/>
          <w:jc w:val="center"/>
        </w:trPr>
        <w:tc>
          <w:tcPr>
            <w:tcW w:w="2128" w:type="dxa"/>
            <w:gridSpan w:val="2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744469" w:rsidRPr="00040DF3" w:rsidRDefault="00744469" w:rsidP="00C85B75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986" w:type="dxa"/>
            <w:gridSpan w:val="6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744469" w:rsidRPr="00040DF3" w:rsidRDefault="00744469" w:rsidP="00124D53"/>
        </w:tc>
        <w:tc>
          <w:tcPr>
            <w:tcW w:w="4852" w:type="dxa"/>
            <w:gridSpan w:val="4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744469" w:rsidRPr="00040DF3" w:rsidRDefault="00744469" w:rsidP="00124D53">
            <w:pPr>
              <w:rPr>
                <w:rFonts w:cs="Arial"/>
                <w:b/>
                <w:sz w:val="20"/>
                <w:szCs w:val="20"/>
              </w:rPr>
            </w:pPr>
          </w:p>
        </w:tc>
      </w:tr>
      <w:tr w:rsidR="00A8176D" w:rsidRPr="00040DF3" w:rsidTr="00040DF3">
        <w:trPr>
          <w:gridAfter w:val="1"/>
          <w:wAfter w:w="9" w:type="dxa"/>
          <w:trHeight w:val="509"/>
          <w:jc w:val="center"/>
        </w:trPr>
        <w:tc>
          <w:tcPr>
            <w:tcW w:w="9966" w:type="dxa"/>
            <w:gridSpan w:val="1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BFBFBF" w:themeFill="background1" w:themeFillShade="BF"/>
            <w:vAlign w:val="center"/>
          </w:tcPr>
          <w:p w:rsidR="00A8176D" w:rsidRPr="00040DF3" w:rsidRDefault="00A8176D" w:rsidP="00124D53">
            <w:pPr>
              <w:rPr>
                <w:rFonts w:cs="Arial"/>
                <w:b/>
                <w:sz w:val="20"/>
                <w:szCs w:val="20"/>
              </w:rPr>
            </w:pPr>
            <w:r w:rsidRPr="00215BD8">
              <w:rPr>
                <w:rFonts w:cs="Arial"/>
                <w:b/>
                <w:szCs w:val="20"/>
              </w:rPr>
              <w:t>Child/Young Person’</w:t>
            </w:r>
            <w:r w:rsidR="002842A0" w:rsidRPr="00215BD8">
              <w:rPr>
                <w:rFonts w:cs="Arial"/>
                <w:b/>
                <w:szCs w:val="20"/>
              </w:rPr>
              <w:t>s Details</w:t>
            </w:r>
          </w:p>
        </w:tc>
      </w:tr>
      <w:tr w:rsidR="00215BD8" w:rsidRPr="00040DF3" w:rsidTr="00215BD8">
        <w:trPr>
          <w:gridAfter w:val="1"/>
          <w:wAfter w:w="9" w:type="dxa"/>
          <w:trHeight w:val="103"/>
          <w:jc w:val="center"/>
        </w:trPr>
        <w:tc>
          <w:tcPr>
            <w:tcW w:w="2128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:rsidR="00A8176D" w:rsidRPr="00215BD8" w:rsidRDefault="00A8176D" w:rsidP="00A8176D">
            <w:pPr>
              <w:rPr>
                <w:rFonts w:cs="Arial"/>
                <w:b/>
                <w:sz w:val="20"/>
                <w:szCs w:val="20"/>
              </w:rPr>
            </w:pPr>
            <w:r w:rsidRPr="00215BD8">
              <w:rPr>
                <w:rFonts w:cs="Arial"/>
                <w:b/>
                <w:sz w:val="20"/>
                <w:szCs w:val="20"/>
              </w:rPr>
              <w:t>Name:</w:t>
            </w:r>
          </w:p>
        </w:tc>
        <w:sdt>
          <w:sdtPr>
            <w:rPr>
              <w:sz w:val="20"/>
            </w:rPr>
            <w:id w:val="-2029556082"/>
            <w:placeholder>
              <w:docPart w:val="96C663A156F84001920D40137D2841A8"/>
            </w:placeholder>
            <w:showingPlcHdr/>
          </w:sdtPr>
          <w:sdtEndPr/>
          <w:sdtContent>
            <w:tc>
              <w:tcPr>
                <w:tcW w:w="2986" w:type="dxa"/>
                <w:gridSpan w:val="6"/>
                <w:tcBorders>
                  <w:top w:val="single" w:sz="4" w:space="0" w:color="A6A6A6" w:themeColor="background1" w:themeShade="A6"/>
                  <w:left w:val="single" w:sz="4" w:space="0" w:color="A6A6A6" w:themeColor="background1" w:themeShade="A6"/>
                  <w:bottom w:val="single" w:sz="4" w:space="0" w:color="A6A6A6" w:themeColor="background1" w:themeShade="A6"/>
                  <w:right w:val="single" w:sz="4" w:space="0" w:color="A6A6A6" w:themeColor="background1" w:themeShade="A6"/>
                </w:tcBorders>
              </w:tcPr>
              <w:p w:rsidR="00A8176D" w:rsidRPr="00215BD8" w:rsidRDefault="00A8176D" w:rsidP="00124D53">
                <w:pPr>
                  <w:rPr>
                    <w:sz w:val="20"/>
                  </w:rPr>
                </w:pPr>
                <w:r w:rsidRPr="00215BD8">
                  <w:rPr>
                    <w:rStyle w:val="PlaceholderText"/>
                    <w:sz w:val="20"/>
                  </w:rPr>
                  <w:t>Click here to enter text.</w:t>
                </w:r>
              </w:p>
            </w:tc>
          </w:sdtContent>
        </w:sdt>
        <w:tc>
          <w:tcPr>
            <w:tcW w:w="2165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:rsidR="00A8176D" w:rsidRPr="00215BD8" w:rsidRDefault="00A8176D" w:rsidP="00A8176D">
            <w:pPr>
              <w:rPr>
                <w:b/>
                <w:sz w:val="20"/>
              </w:rPr>
            </w:pPr>
            <w:r w:rsidRPr="00215BD8">
              <w:rPr>
                <w:rFonts w:cs="Arial"/>
                <w:b/>
                <w:sz w:val="20"/>
                <w:szCs w:val="20"/>
              </w:rPr>
              <w:t>Age:</w:t>
            </w:r>
            <w:r w:rsidRPr="00215BD8">
              <w:rPr>
                <w:b/>
                <w:sz w:val="20"/>
              </w:rPr>
              <w:t xml:space="preserve"> </w:t>
            </w:r>
          </w:p>
        </w:tc>
        <w:tc>
          <w:tcPr>
            <w:tcW w:w="2687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A8176D" w:rsidRPr="00215BD8" w:rsidRDefault="005F7A80" w:rsidP="00124D53">
            <w:pPr>
              <w:rPr>
                <w:b/>
                <w:sz w:val="20"/>
              </w:rPr>
            </w:pPr>
            <w:sdt>
              <w:sdtPr>
                <w:rPr>
                  <w:sz w:val="20"/>
                </w:rPr>
                <w:id w:val="-523550901"/>
                <w:placeholder>
                  <w:docPart w:val="E60F8E09BCE040CF9E721FB8150E99CA"/>
                </w:placeholder>
                <w:showingPlcHdr/>
              </w:sdtPr>
              <w:sdtEndPr/>
              <w:sdtContent>
                <w:r w:rsidR="00A8176D" w:rsidRPr="00215BD8">
                  <w:rPr>
                    <w:rStyle w:val="PlaceholderText"/>
                    <w:sz w:val="20"/>
                  </w:rPr>
                  <w:t>Click here to enter text.</w:t>
                </w:r>
              </w:sdtContent>
            </w:sdt>
          </w:p>
        </w:tc>
      </w:tr>
      <w:tr w:rsidR="00040DF3" w:rsidRPr="00040DF3" w:rsidTr="00215BD8">
        <w:trPr>
          <w:gridAfter w:val="1"/>
          <w:wAfter w:w="9" w:type="dxa"/>
          <w:trHeight w:val="660"/>
          <w:jc w:val="center"/>
        </w:trPr>
        <w:tc>
          <w:tcPr>
            <w:tcW w:w="2128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:rsidR="00A8176D" w:rsidRPr="00215BD8" w:rsidRDefault="00A8176D" w:rsidP="00A8176D">
            <w:pPr>
              <w:rPr>
                <w:rFonts w:cs="Arial"/>
                <w:b/>
                <w:sz w:val="20"/>
                <w:szCs w:val="20"/>
              </w:rPr>
            </w:pPr>
            <w:r w:rsidRPr="00215BD8">
              <w:rPr>
                <w:rFonts w:cs="Arial"/>
                <w:b/>
                <w:sz w:val="20"/>
                <w:szCs w:val="20"/>
              </w:rPr>
              <w:t>Address:</w:t>
            </w:r>
          </w:p>
          <w:p w:rsidR="00A8176D" w:rsidRPr="00215BD8" w:rsidRDefault="00A8176D" w:rsidP="00A8176D">
            <w:pPr>
              <w:rPr>
                <w:rFonts w:cs="Arial"/>
                <w:i/>
                <w:sz w:val="20"/>
                <w:szCs w:val="20"/>
              </w:rPr>
            </w:pPr>
            <w:r w:rsidRPr="00215BD8">
              <w:rPr>
                <w:rFonts w:cs="Arial"/>
                <w:i/>
                <w:sz w:val="20"/>
                <w:szCs w:val="20"/>
              </w:rPr>
              <w:t>(if different from parent/carer)</w:t>
            </w:r>
          </w:p>
        </w:tc>
        <w:tc>
          <w:tcPr>
            <w:tcW w:w="2986" w:type="dxa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A8176D" w:rsidRPr="00215BD8" w:rsidRDefault="005F7A80" w:rsidP="00124D53">
            <w:pPr>
              <w:rPr>
                <w:sz w:val="20"/>
              </w:rPr>
            </w:pPr>
            <w:sdt>
              <w:sdtPr>
                <w:rPr>
                  <w:sz w:val="20"/>
                </w:rPr>
                <w:id w:val="1475717513"/>
                <w:placeholder>
                  <w:docPart w:val="6855560C9BC3490FA620A0060B086FCE"/>
                </w:placeholder>
                <w:showingPlcHdr/>
              </w:sdtPr>
              <w:sdtEndPr/>
              <w:sdtContent>
                <w:r w:rsidR="00A8176D" w:rsidRPr="00215BD8">
                  <w:rPr>
                    <w:rStyle w:val="PlaceholderText"/>
                    <w:sz w:val="20"/>
                  </w:rPr>
                  <w:t>Click here to enter text.</w:t>
                </w:r>
              </w:sdtContent>
            </w:sdt>
          </w:p>
        </w:tc>
        <w:tc>
          <w:tcPr>
            <w:tcW w:w="2165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:rsidR="00A8176D" w:rsidRPr="00215BD8" w:rsidRDefault="00A8176D" w:rsidP="00124D53">
            <w:pPr>
              <w:rPr>
                <w:rFonts w:cs="Arial"/>
                <w:b/>
                <w:sz w:val="20"/>
                <w:szCs w:val="20"/>
              </w:rPr>
            </w:pPr>
            <w:r w:rsidRPr="00215BD8">
              <w:rPr>
                <w:rFonts w:cs="Arial"/>
                <w:b/>
                <w:sz w:val="20"/>
                <w:szCs w:val="20"/>
              </w:rPr>
              <w:t>Date of Birth:</w:t>
            </w:r>
          </w:p>
        </w:tc>
        <w:tc>
          <w:tcPr>
            <w:tcW w:w="2687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A8176D" w:rsidRPr="00215BD8" w:rsidRDefault="005F7A80" w:rsidP="00124D53">
            <w:pPr>
              <w:rPr>
                <w:sz w:val="20"/>
              </w:rPr>
            </w:pPr>
            <w:sdt>
              <w:sdtPr>
                <w:rPr>
                  <w:sz w:val="20"/>
                </w:rPr>
                <w:id w:val="-760611676"/>
                <w:placeholder>
                  <w:docPart w:val="BF354A182CB74F10BE3FF9F1849F6F52"/>
                </w:placeholder>
                <w:showingPlcHdr/>
              </w:sdtPr>
              <w:sdtEndPr/>
              <w:sdtContent>
                <w:r w:rsidR="00A8176D" w:rsidRPr="00215BD8">
                  <w:rPr>
                    <w:rStyle w:val="PlaceholderText"/>
                    <w:sz w:val="20"/>
                  </w:rPr>
                  <w:t>Click here to enter text.</w:t>
                </w:r>
              </w:sdtContent>
            </w:sdt>
          </w:p>
        </w:tc>
      </w:tr>
      <w:tr w:rsidR="00040DF3" w:rsidRPr="00040DF3" w:rsidTr="00215BD8">
        <w:trPr>
          <w:gridAfter w:val="1"/>
          <w:wAfter w:w="9" w:type="dxa"/>
          <w:trHeight w:val="117"/>
          <w:jc w:val="center"/>
        </w:trPr>
        <w:tc>
          <w:tcPr>
            <w:tcW w:w="2128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:rsidR="00A8176D" w:rsidRPr="00215BD8" w:rsidRDefault="00A8176D" w:rsidP="00A8176D">
            <w:pPr>
              <w:rPr>
                <w:rFonts w:cs="Arial"/>
                <w:b/>
                <w:sz w:val="20"/>
                <w:szCs w:val="20"/>
              </w:rPr>
            </w:pPr>
            <w:r w:rsidRPr="00215BD8">
              <w:rPr>
                <w:rFonts w:cs="Arial"/>
                <w:b/>
                <w:sz w:val="20"/>
                <w:szCs w:val="20"/>
              </w:rPr>
              <w:t>Telephone:</w:t>
            </w:r>
          </w:p>
        </w:tc>
        <w:tc>
          <w:tcPr>
            <w:tcW w:w="2986" w:type="dxa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A8176D" w:rsidRPr="00215BD8" w:rsidRDefault="005F7A80" w:rsidP="00124D53">
            <w:pPr>
              <w:rPr>
                <w:sz w:val="20"/>
              </w:rPr>
            </w:pPr>
            <w:sdt>
              <w:sdtPr>
                <w:rPr>
                  <w:sz w:val="20"/>
                </w:rPr>
                <w:id w:val="-360899502"/>
                <w:placeholder>
                  <w:docPart w:val="C78C64A814B94989B87A3EC0D80F262C"/>
                </w:placeholder>
                <w:showingPlcHdr/>
              </w:sdtPr>
              <w:sdtEndPr/>
              <w:sdtContent>
                <w:r w:rsidR="00A8176D" w:rsidRPr="00215BD8">
                  <w:rPr>
                    <w:rStyle w:val="PlaceholderText"/>
                    <w:sz w:val="20"/>
                  </w:rPr>
                  <w:t>Click here to enter text.</w:t>
                </w:r>
              </w:sdtContent>
            </w:sdt>
          </w:p>
        </w:tc>
        <w:tc>
          <w:tcPr>
            <w:tcW w:w="2165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:rsidR="00A8176D" w:rsidRPr="00215BD8" w:rsidRDefault="002842A0" w:rsidP="00A8176D">
            <w:pPr>
              <w:rPr>
                <w:rFonts w:cs="Arial"/>
                <w:b/>
                <w:sz w:val="20"/>
                <w:szCs w:val="20"/>
              </w:rPr>
            </w:pPr>
            <w:r w:rsidRPr="00215BD8">
              <w:rPr>
                <w:rFonts w:cs="Arial"/>
                <w:b/>
                <w:sz w:val="20"/>
                <w:szCs w:val="20"/>
              </w:rPr>
              <w:t>Gender:</w:t>
            </w:r>
          </w:p>
        </w:tc>
        <w:tc>
          <w:tcPr>
            <w:tcW w:w="2687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A8176D" w:rsidRPr="00215BD8" w:rsidRDefault="005F7A80" w:rsidP="00124D53">
            <w:pPr>
              <w:rPr>
                <w:sz w:val="20"/>
              </w:rPr>
            </w:pPr>
            <w:sdt>
              <w:sdtPr>
                <w:rPr>
                  <w:sz w:val="20"/>
                </w:rPr>
                <w:alias w:val="Gender"/>
                <w:tag w:val="Gender"/>
                <w:id w:val="677230110"/>
                <w:placeholder>
                  <w:docPart w:val="08A60329C031445185C1888FB5CAD9BD"/>
                </w:placeholder>
                <w:showingPlcHdr/>
                <w:dropDownList>
                  <w:listItem w:value="Choose an item."/>
                  <w:listItem w:displayText="Male" w:value="Male"/>
                  <w:listItem w:displayText="Female" w:value="Female"/>
                  <w:listItem w:displayText="No Gender" w:value="No Gender"/>
                  <w:listItem w:displayText="Non-binary gender" w:value="Non-binary gender"/>
                  <w:listItem w:displayText="Other" w:value="Other"/>
                </w:dropDownList>
              </w:sdtPr>
              <w:sdtEndPr/>
              <w:sdtContent>
                <w:r w:rsidR="002842A0" w:rsidRPr="00215BD8">
                  <w:rPr>
                    <w:rStyle w:val="PlaceholderText"/>
                    <w:sz w:val="20"/>
                  </w:rPr>
                  <w:t>Choose an item.</w:t>
                </w:r>
              </w:sdtContent>
            </w:sdt>
          </w:p>
        </w:tc>
      </w:tr>
      <w:tr w:rsidR="00040DF3" w:rsidRPr="00040DF3" w:rsidTr="00215BD8">
        <w:trPr>
          <w:gridAfter w:val="1"/>
          <w:wAfter w:w="9" w:type="dxa"/>
          <w:trHeight w:val="170"/>
          <w:jc w:val="center"/>
        </w:trPr>
        <w:tc>
          <w:tcPr>
            <w:tcW w:w="2128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:rsidR="00A8176D" w:rsidRPr="00215BD8" w:rsidRDefault="00215BD8" w:rsidP="002842A0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Mobile:</w:t>
            </w:r>
          </w:p>
        </w:tc>
        <w:tc>
          <w:tcPr>
            <w:tcW w:w="2986" w:type="dxa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A8176D" w:rsidRPr="00215BD8" w:rsidRDefault="005F7A80" w:rsidP="00A8176D">
            <w:pPr>
              <w:tabs>
                <w:tab w:val="right" w:pos="3186"/>
              </w:tabs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2141029407"/>
                <w:placeholder>
                  <w:docPart w:val="8E91394D86674E119E0EA00ACFF01E7D"/>
                </w:placeholder>
                <w:showingPlcHdr/>
              </w:sdtPr>
              <w:sdtEndPr/>
              <w:sdtContent>
                <w:r w:rsidR="00215BD8" w:rsidRPr="00215BD8">
                  <w:rPr>
                    <w:rStyle w:val="PlaceholderText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2165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:rsidR="00A8176D" w:rsidRPr="00215BD8" w:rsidRDefault="00215BD8" w:rsidP="00A8176D">
            <w:pPr>
              <w:rPr>
                <w:rFonts w:cs="Arial"/>
                <w:b/>
                <w:sz w:val="20"/>
                <w:szCs w:val="20"/>
              </w:rPr>
            </w:pPr>
            <w:r w:rsidRPr="00215BD8">
              <w:rPr>
                <w:rFonts w:cs="Arial"/>
                <w:b/>
                <w:sz w:val="20"/>
                <w:szCs w:val="20"/>
              </w:rPr>
              <w:t>E-Mail:</w:t>
            </w:r>
          </w:p>
        </w:tc>
        <w:tc>
          <w:tcPr>
            <w:tcW w:w="2687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A8176D" w:rsidRPr="00215BD8" w:rsidRDefault="005F7A80" w:rsidP="00124D53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587425996"/>
                <w:placeholder>
                  <w:docPart w:val="11A7545B324D4BB6A0423A48FB3AF9AF"/>
                </w:placeholder>
                <w:showingPlcHdr/>
              </w:sdtPr>
              <w:sdtEndPr/>
              <w:sdtContent>
                <w:r w:rsidR="00215BD8" w:rsidRPr="00215BD8">
                  <w:rPr>
                    <w:rStyle w:val="PlaceholderText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040DF3" w:rsidRPr="00040DF3" w:rsidTr="00215BD8">
        <w:trPr>
          <w:gridAfter w:val="1"/>
          <w:wAfter w:w="9" w:type="dxa"/>
          <w:trHeight w:val="660"/>
          <w:jc w:val="center"/>
        </w:trPr>
        <w:tc>
          <w:tcPr>
            <w:tcW w:w="2128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:rsidR="002842A0" w:rsidRPr="00215BD8" w:rsidRDefault="002842A0" w:rsidP="002842A0">
            <w:pPr>
              <w:rPr>
                <w:rFonts w:cs="Arial"/>
                <w:b/>
                <w:sz w:val="20"/>
                <w:szCs w:val="20"/>
              </w:rPr>
            </w:pPr>
            <w:r w:rsidRPr="00215BD8">
              <w:rPr>
                <w:b/>
                <w:sz w:val="20"/>
              </w:rPr>
              <w:t>Are you, or have you ever been transgender?</w:t>
            </w:r>
          </w:p>
        </w:tc>
        <w:tc>
          <w:tcPr>
            <w:tcW w:w="2986" w:type="dxa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842A0" w:rsidRPr="00215BD8" w:rsidRDefault="005F7A80" w:rsidP="00A8176D">
            <w:pPr>
              <w:tabs>
                <w:tab w:val="right" w:pos="3186"/>
              </w:tabs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827721137"/>
                <w:placeholder>
                  <w:docPart w:val="71520DB94715494A8AC5DA1107424633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EndPr/>
              <w:sdtContent>
                <w:r w:rsidR="002842A0" w:rsidRPr="00215BD8">
                  <w:rPr>
                    <w:rStyle w:val="PlaceholderText"/>
                    <w:sz w:val="20"/>
                    <w:szCs w:val="20"/>
                  </w:rPr>
                  <w:t>Choose an item.</w:t>
                </w:r>
              </w:sdtContent>
            </w:sdt>
          </w:p>
        </w:tc>
        <w:tc>
          <w:tcPr>
            <w:tcW w:w="2165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:rsidR="002842A0" w:rsidRPr="00215BD8" w:rsidRDefault="002842A0" w:rsidP="007141FD">
            <w:pPr>
              <w:rPr>
                <w:rFonts w:cs="Arial"/>
                <w:b/>
                <w:sz w:val="20"/>
                <w:szCs w:val="20"/>
              </w:rPr>
            </w:pPr>
            <w:r w:rsidRPr="00215BD8">
              <w:rPr>
                <w:b/>
                <w:sz w:val="20"/>
                <w:szCs w:val="20"/>
              </w:rPr>
              <w:t>Do you consider yourself to have a</w:t>
            </w:r>
            <w:r w:rsidR="007141FD">
              <w:rPr>
                <w:b/>
                <w:sz w:val="20"/>
                <w:szCs w:val="20"/>
              </w:rPr>
              <w:t>ny</w:t>
            </w:r>
            <w:r w:rsidRPr="00215BD8">
              <w:rPr>
                <w:b/>
                <w:sz w:val="20"/>
                <w:szCs w:val="20"/>
              </w:rPr>
              <w:t xml:space="preserve"> disabilit</w:t>
            </w:r>
            <w:r w:rsidR="007141FD">
              <w:rPr>
                <w:b/>
                <w:sz w:val="20"/>
                <w:szCs w:val="20"/>
              </w:rPr>
              <w:t>ies</w:t>
            </w:r>
            <w:r w:rsidRPr="00215BD8">
              <w:rPr>
                <w:b/>
                <w:sz w:val="20"/>
                <w:szCs w:val="20"/>
              </w:rPr>
              <w:t>?</w:t>
            </w:r>
          </w:p>
        </w:tc>
        <w:tc>
          <w:tcPr>
            <w:tcW w:w="2687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842A0" w:rsidRPr="00215BD8" w:rsidRDefault="005F7A80" w:rsidP="00124D53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alias w:val="Disability"/>
                <w:tag w:val="Disability"/>
                <w:id w:val="-229926694"/>
                <w:placeholder>
                  <w:docPart w:val="94CCCF83FA1B49638723606DF1A3E43B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  <w:listItem w:displayText="Prefer not to say" w:value="Prefer not to say"/>
                </w:dropDownList>
              </w:sdtPr>
              <w:sdtEndPr/>
              <w:sdtContent>
                <w:r w:rsidR="002842A0" w:rsidRPr="00215BD8">
                  <w:rPr>
                    <w:rStyle w:val="PlaceholderText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040DF3" w:rsidRPr="00040DF3" w:rsidTr="00215BD8">
        <w:trPr>
          <w:gridAfter w:val="1"/>
          <w:wAfter w:w="9" w:type="dxa"/>
          <w:trHeight w:val="70"/>
          <w:jc w:val="center"/>
        </w:trPr>
        <w:tc>
          <w:tcPr>
            <w:tcW w:w="2128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:rsidR="002842A0" w:rsidRPr="00215BD8" w:rsidRDefault="002842A0" w:rsidP="00A8176D">
            <w:pPr>
              <w:rPr>
                <w:rFonts w:cs="Arial"/>
                <w:b/>
                <w:sz w:val="20"/>
                <w:szCs w:val="20"/>
              </w:rPr>
            </w:pPr>
            <w:r w:rsidRPr="00215BD8">
              <w:rPr>
                <w:rFonts w:cs="Arial"/>
                <w:b/>
                <w:sz w:val="20"/>
                <w:szCs w:val="20"/>
              </w:rPr>
              <w:t>Ethnicity:</w:t>
            </w:r>
          </w:p>
        </w:tc>
        <w:sdt>
          <w:sdtPr>
            <w:rPr>
              <w:sz w:val="20"/>
              <w:szCs w:val="20"/>
            </w:rPr>
            <w:alias w:val="Ethnicity"/>
            <w:tag w:val="Ethnicity"/>
            <w:id w:val="-1148210695"/>
            <w:placeholder>
              <w:docPart w:val="6B2DE56D251F437A898C173FDFE198D6"/>
            </w:placeholder>
            <w:showingPlcHdr/>
            <w:dropDownList>
              <w:listItem w:value="Choose an item."/>
              <w:listItem w:displayText="White British" w:value="White British"/>
              <w:listItem w:displayText="White Irish" w:value="White Irish"/>
              <w:listItem w:displayText="White Other" w:value="White Other"/>
            </w:dropDownList>
          </w:sdtPr>
          <w:sdtEndPr/>
          <w:sdtContent>
            <w:tc>
              <w:tcPr>
                <w:tcW w:w="2986" w:type="dxa"/>
                <w:gridSpan w:val="6"/>
                <w:tcBorders>
                  <w:top w:val="single" w:sz="4" w:space="0" w:color="A6A6A6" w:themeColor="background1" w:themeShade="A6"/>
                  <w:left w:val="single" w:sz="4" w:space="0" w:color="A6A6A6" w:themeColor="background1" w:themeShade="A6"/>
                  <w:bottom w:val="single" w:sz="4" w:space="0" w:color="A6A6A6" w:themeColor="background1" w:themeShade="A6"/>
                  <w:right w:val="single" w:sz="4" w:space="0" w:color="A6A6A6" w:themeColor="background1" w:themeShade="A6"/>
                </w:tcBorders>
              </w:tcPr>
              <w:p w:rsidR="002842A0" w:rsidRPr="00215BD8" w:rsidRDefault="002842A0" w:rsidP="00A8176D">
                <w:pPr>
                  <w:tabs>
                    <w:tab w:val="right" w:pos="3186"/>
                  </w:tabs>
                  <w:rPr>
                    <w:sz w:val="20"/>
                    <w:szCs w:val="20"/>
                  </w:rPr>
                </w:pPr>
                <w:r w:rsidRPr="00215BD8">
                  <w:rPr>
                    <w:rStyle w:val="PlaceholderText"/>
                    <w:sz w:val="20"/>
                    <w:szCs w:val="20"/>
                  </w:rPr>
                  <w:t>Choose an item.</w:t>
                </w:r>
              </w:p>
            </w:tc>
          </w:sdtContent>
        </w:sdt>
        <w:tc>
          <w:tcPr>
            <w:tcW w:w="2165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:rsidR="002842A0" w:rsidRPr="00215BD8" w:rsidRDefault="00215BD8" w:rsidP="00A8176D">
            <w:pPr>
              <w:rPr>
                <w:rFonts w:cs="Arial"/>
                <w:b/>
                <w:sz w:val="20"/>
                <w:szCs w:val="20"/>
              </w:rPr>
            </w:pPr>
            <w:r w:rsidRPr="00215BD8">
              <w:rPr>
                <w:rFonts w:cs="Arial"/>
                <w:b/>
                <w:sz w:val="20"/>
                <w:szCs w:val="20"/>
              </w:rPr>
              <w:t>Sexuality:</w:t>
            </w:r>
          </w:p>
        </w:tc>
        <w:sdt>
          <w:sdtPr>
            <w:rPr>
              <w:sz w:val="20"/>
              <w:szCs w:val="20"/>
            </w:rPr>
            <w:alias w:val="Sexuality"/>
            <w:tag w:val="Sexuality"/>
            <w:id w:val="-1952691766"/>
            <w:placeholder>
              <w:docPart w:val="8979BB3E6F814BE78E418A11DA081EE4"/>
            </w:placeholder>
            <w:showingPlcHdr/>
            <w:dropDownList>
              <w:listItem w:value="Choose an item."/>
              <w:listItem w:displayText="Heterosexual/Straight" w:value="Heterosexual/Straight"/>
              <w:listItem w:displayText="Lesbian" w:value="Lesbian"/>
              <w:listItem w:displayText="Gay" w:value="Gay"/>
              <w:listItem w:displayText="Bisexual" w:value="Bisexual"/>
              <w:listItem w:displayText="Unsure" w:value="Unsure"/>
              <w:listItem w:displayText="Prefer not to answer" w:value="Prefer not to answer"/>
              <w:listItem w:displayText="Other" w:value="Other"/>
            </w:dropDownList>
          </w:sdtPr>
          <w:sdtEndPr/>
          <w:sdtContent>
            <w:tc>
              <w:tcPr>
                <w:tcW w:w="2687" w:type="dxa"/>
                <w:gridSpan w:val="2"/>
                <w:tcBorders>
                  <w:top w:val="single" w:sz="4" w:space="0" w:color="A6A6A6" w:themeColor="background1" w:themeShade="A6"/>
                  <w:left w:val="single" w:sz="4" w:space="0" w:color="A6A6A6" w:themeColor="background1" w:themeShade="A6"/>
                  <w:bottom w:val="single" w:sz="4" w:space="0" w:color="A6A6A6" w:themeColor="background1" w:themeShade="A6"/>
                  <w:right w:val="single" w:sz="4" w:space="0" w:color="A6A6A6" w:themeColor="background1" w:themeShade="A6"/>
                </w:tcBorders>
              </w:tcPr>
              <w:p w:rsidR="002842A0" w:rsidRPr="00215BD8" w:rsidRDefault="00215BD8" w:rsidP="00124D53">
                <w:pPr>
                  <w:rPr>
                    <w:sz w:val="20"/>
                    <w:szCs w:val="20"/>
                  </w:rPr>
                </w:pPr>
                <w:r w:rsidRPr="00215BD8">
                  <w:rPr>
                    <w:rStyle w:val="PlaceholderText"/>
                    <w:sz w:val="20"/>
                    <w:szCs w:val="20"/>
                  </w:rPr>
                  <w:t>Choose an item.</w:t>
                </w:r>
              </w:p>
            </w:tc>
          </w:sdtContent>
        </w:sdt>
      </w:tr>
      <w:tr w:rsidR="00040DF3" w:rsidRPr="00040DF3" w:rsidTr="00215BD8">
        <w:trPr>
          <w:gridAfter w:val="1"/>
          <w:wAfter w:w="9" w:type="dxa"/>
          <w:trHeight w:val="70"/>
          <w:jc w:val="center"/>
        </w:trPr>
        <w:tc>
          <w:tcPr>
            <w:tcW w:w="2128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:rsidR="00A8176D" w:rsidRPr="00215BD8" w:rsidRDefault="00A8176D" w:rsidP="00A8176D">
            <w:pPr>
              <w:rPr>
                <w:rFonts w:cs="Arial"/>
                <w:b/>
                <w:sz w:val="20"/>
                <w:szCs w:val="20"/>
              </w:rPr>
            </w:pPr>
            <w:r w:rsidRPr="00215BD8">
              <w:rPr>
                <w:rFonts w:cs="Arial"/>
                <w:b/>
                <w:sz w:val="20"/>
                <w:szCs w:val="20"/>
              </w:rPr>
              <w:t>Religion:</w:t>
            </w:r>
          </w:p>
        </w:tc>
        <w:sdt>
          <w:sdtPr>
            <w:rPr>
              <w:sz w:val="20"/>
              <w:szCs w:val="20"/>
            </w:rPr>
            <w:alias w:val="Religion"/>
            <w:tag w:val="Religion"/>
            <w:id w:val="-224837574"/>
            <w:placeholder>
              <w:docPart w:val="1CB221306AE94204B0301D1E76F6A255"/>
            </w:placeholder>
            <w:showingPlcHdr/>
            <w:dropDownList>
              <w:listItem w:value="Choose an item."/>
              <w:listItem w:displayText="Buddhist" w:value="Buddhist"/>
              <w:listItem w:displayText="Christian" w:value="Christian"/>
              <w:listItem w:displayText="Hindu" w:value="Hindu"/>
              <w:listItem w:displayText="Jewish" w:value="Jewish"/>
              <w:listItem w:displayText="Muslim" w:value="Muslim"/>
              <w:listItem w:displayText="Sikh" w:value="Sikh"/>
              <w:listItem w:displayText="No religion" w:value="No religion"/>
              <w:listItem w:displayText="Other" w:value="Other"/>
            </w:dropDownList>
          </w:sdtPr>
          <w:sdtEndPr/>
          <w:sdtContent>
            <w:tc>
              <w:tcPr>
                <w:tcW w:w="2986" w:type="dxa"/>
                <w:gridSpan w:val="6"/>
                <w:tcBorders>
                  <w:top w:val="single" w:sz="4" w:space="0" w:color="A6A6A6" w:themeColor="background1" w:themeShade="A6"/>
                  <w:left w:val="single" w:sz="4" w:space="0" w:color="A6A6A6" w:themeColor="background1" w:themeShade="A6"/>
                  <w:bottom w:val="single" w:sz="4" w:space="0" w:color="A6A6A6" w:themeColor="background1" w:themeShade="A6"/>
                  <w:right w:val="single" w:sz="4" w:space="0" w:color="A6A6A6" w:themeColor="background1" w:themeShade="A6"/>
                </w:tcBorders>
              </w:tcPr>
              <w:p w:rsidR="00A8176D" w:rsidRPr="00215BD8" w:rsidRDefault="00A8176D" w:rsidP="00A8176D">
                <w:pPr>
                  <w:tabs>
                    <w:tab w:val="right" w:pos="3186"/>
                  </w:tabs>
                  <w:rPr>
                    <w:sz w:val="20"/>
                    <w:szCs w:val="20"/>
                  </w:rPr>
                </w:pPr>
                <w:r w:rsidRPr="00215BD8">
                  <w:rPr>
                    <w:rStyle w:val="PlaceholderText"/>
                    <w:sz w:val="20"/>
                    <w:szCs w:val="20"/>
                  </w:rPr>
                  <w:t>Choose an item.</w:t>
                </w:r>
              </w:p>
            </w:tc>
          </w:sdtContent>
        </w:sdt>
        <w:tc>
          <w:tcPr>
            <w:tcW w:w="2165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:rsidR="00A8176D" w:rsidRPr="00215BD8" w:rsidRDefault="00A8176D" w:rsidP="00A8176D">
            <w:pPr>
              <w:rPr>
                <w:b/>
                <w:sz w:val="20"/>
                <w:szCs w:val="20"/>
              </w:rPr>
            </w:pPr>
          </w:p>
        </w:tc>
        <w:tc>
          <w:tcPr>
            <w:tcW w:w="2687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A8176D" w:rsidRPr="00215BD8" w:rsidRDefault="00A8176D" w:rsidP="00124D53">
            <w:pPr>
              <w:rPr>
                <w:sz w:val="20"/>
                <w:szCs w:val="20"/>
              </w:rPr>
            </w:pPr>
          </w:p>
        </w:tc>
      </w:tr>
      <w:tr w:rsidR="00040DF3" w:rsidRPr="00040DF3" w:rsidTr="00040DF3">
        <w:trPr>
          <w:gridAfter w:val="1"/>
          <w:wAfter w:w="9" w:type="dxa"/>
          <w:jc w:val="center"/>
        </w:trPr>
        <w:tc>
          <w:tcPr>
            <w:tcW w:w="2128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:rsidR="00215BD8" w:rsidRPr="00215BD8" w:rsidRDefault="002842A0" w:rsidP="00C85B75">
            <w:pPr>
              <w:rPr>
                <w:rFonts w:cs="Arial"/>
                <w:b/>
                <w:sz w:val="20"/>
                <w:szCs w:val="20"/>
              </w:rPr>
            </w:pPr>
            <w:r w:rsidRPr="00215BD8">
              <w:rPr>
                <w:rFonts w:cs="Arial"/>
                <w:b/>
                <w:sz w:val="20"/>
                <w:szCs w:val="20"/>
              </w:rPr>
              <w:t>School/College:</w:t>
            </w:r>
          </w:p>
        </w:tc>
        <w:tc>
          <w:tcPr>
            <w:tcW w:w="7838" w:type="dxa"/>
            <w:gridSpan w:val="10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786737" w:rsidRPr="00215BD8" w:rsidRDefault="005F7A80" w:rsidP="00C85B75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332717661"/>
                <w:placeholder>
                  <w:docPart w:val="293E35625C6948A5A19C597EA3676991"/>
                </w:placeholder>
                <w:showingPlcHdr/>
              </w:sdtPr>
              <w:sdtEndPr/>
              <w:sdtContent>
                <w:r w:rsidR="002842A0" w:rsidRPr="00215BD8">
                  <w:rPr>
                    <w:rStyle w:val="PlaceholderText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2842A0" w:rsidRPr="00040DF3" w:rsidTr="00040DF3">
        <w:trPr>
          <w:gridAfter w:val="1"/>
          <w:wAfter w:w="9" w:type="dxa"/>
          <w:jc w:val="center"/>
        </w:trPr>
        <w:tc>
          <w:tcPr>
            <w:tcW w:w="2128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:rsidR="002842A0" w:rsidRPr="00040DF3" w:rsidRDefault="002842A0" w:rsidP="00C85B75">
            <w:pPr>
              <w:rPr>
                <w:rFonts w:cs="Arial"/>
                <w:b/>
                <w:sz w:val="20"/>
                <w:szCs w:val="20"/>
              </w:rPr>
            </w:pPr>
            <w:r w:rsidRPr="00040DF3">
              <w:rPr>
                <w:rFonts w:cs="Arial"/>
                <w:b/>
                <w:sz w:val="20"/>
                <w:szCs w:val="20"/>
              </w:rPr>
              <w:t>Employment:</w:t>
            </w:r>
          </w:p>
        </w:tc>
        <w:tc>
          <w:tcPr>
            <w:tcW w:w="7838" w:type="dxa"/>
            <w:gridSpan w:val="10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842A0" w:rsidRPr="00215BD8" w:rsidRDefault="005F7A80" w:rsidP="00215BD8">
            <w:pPr>
              <w:tabs>
                <w:tab w:val="left" w:pos="2220"/>
              </w:tabs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722205485"/>
                <w:placeholder>
                  <w:docPart w:val="95BB3C1AFE2F45329D713AD75BF5ABAF"/>
                </w:placeholder>
                <w:showingPlcHdr/>
                <w:comboBox>
                  <w:listItem w:value="Choose an item."/>
                  <w:listItem w:displayText="YES" w:value="YES"/>
                  <w:listItem w:displayText="NO" w:value="NO"/>
                </w:comboBox>
              </w:sdtPr>
              <w:sdtEndPr/>
              <w:sdtContent>
                <w:r w:rsidR="002842A0" w:rsidRPr="00215BD8">
                  <w:rPr>
                    <w:rStyle w:val="PlaceholderText"/>
                    <w:sz w:val="20"/>
                    <w:szCs w:val="20"/>
                  </w:rPr>
                  <w:t>Choose an item.</w:t>
                </w:r>
              </w:sdtContent>
            </w:sdt>
            <w:r w:rsidR="00215BD8">
              <w:rPr>
                <w:sz w:val="20"/>
                <w:szCs w:val="20"/>
              </w:rPr>
              <w:t xml:space="preserve">              </w:t>
            </w:r>
            <w:r w:rsidR="00215BD8" w:rsidRPr="00215BD8">
              <w:rPr>
                <w:i/>
                <w:sz w:val="20"/>
                <w:szCs w:val="20"/>
              </w:rPr>
              <w:t>If yes, please provide details</w:t>
            </w:r>
            <w:r w:rsidR="00215BD8">
              <w:rPr>
                <w:sz w:val="20"/>
                <w:szCs w:val="20"/>
              </w:rPr>
              <w:t>:</w:t>
            </w:r>
            <w:r w:rsidR="00215BD8" w:rsidRPr="00215BD8">
              <w:rPr>
                <w:sz w:val="20"/>
                <w:szCs w:val="20"/>
              </w:rPr>
              <w:t xml:space="preserve"> </w:t>
            </w:r>
            <w:sdt>
              <w:sdtPr>
                <w:rPr>
                  <w:sz w:val="20"/>
                  <w:szCs w:val="20"/>
                </w:rPr>
                <w:id w:val="1198888070"/>
                <w:placeholder>
                  <w:docPart w:val="103C613D4ABD4E7B9BD524D00CFC89EB"/>
                </w:placeholder>
                <w:showingPlcHdr/>
              </w:sdtPr>
              <w:sdtEndPr/>
              <w:sdtContent>
                <w:r w:rsidR="00215BD8" w:rsidRPr="00215BD8">
                  <w:rPr>
                    <w:rStyle w:val="PlaceholderText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215BD8" w:rsidRPr="00040DF3" w:rsidTr="00040DF3">
        <w:trPr>
          <w:gridAfter w:val="1"/>
          <w:wAfter w:w="9" w:type="dxa"/>
          <w:jc w:val="center"/>
        </w:trPr>
        <w:tc>
          <w:tcPr>
            <w:tcW w:w="2128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:rsidR="00215BD8" w:rsidRPr="00040DF3" w:rsidRDefault="00215BD8" w:rsidP="00C85B75">
            <w:pPr>
              <w:rPr>
                <w:rFonts w:cs="Arial"/>
                <w:b/>
                <w:sz w:val="20"/>
                <w:szCs w:val="20"/>
              </w:rPr>
            </w:pPr>
            <w:r w:rsidRPr="00040DF3">
              <w:rPr>
                <w:rFonts w:cs="Arial"/>
                <w:b/>
                <w:sz w:val="20"/>
                <w:szCs w:val="20"/>
              </w:rPr>
              <w:t>Is this family known to Children’s Services?</w:t>
            </w:r>
          </w:p>
        </w:tc>
        <w:tc>
          <w:tcPr>
            <w:tcW w:w="7838" w:type="dxa"/>
            <w:gridSpan w:val="10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5BD8" w:rsidRPr="00215BD8" w:rsidRDefault="005F7A80" w:rsidP="00215BD8">
            <w:pPr>
              <w:rPr>
                <w:sz w:val="20"/>
              </w:rPr>
            </w:pPr>
            <w:sdt>
              <w:sdtPr>
                <w:rPr>
                  <w:sz w:val="20"/>
                </w:rPr>
                <w:id w:val="-1980842135"/>
                <w:placeholder>
                  <w:docPart w:val="ABF48CB9D32049EA84957E1AD39272BD"/>
                </w:placeholder>
                <w:showingPlcHdr/>
                <w:comboBox>
                  <w:listItem w:value="Choose an item."/>
                  <w:listItem w:displayText="YES" w:value="YES"/>
                  <w:listItem w:displayText="NO" w:value="NO"/>
                </w:comboBox>
              </w:sdtPr>
              <w:sdtEndPr/>
              <w:sdtContent>
                <w:r w:rsidR="00215BD8" w:rsidRPr="00215BD8">
                  <w:rPr>
                    <w:rStyle w:val="PlaceholderText"/>
                    <w:sz w:val="20"/>
                  </w:rPr>
                  <w:t>Choose an item.</w:t>
                </w:r>
              </w:sdtContent>
            </w:sdt>
          </w:p>
          <w:p w:rsidR="00215BD8" w:rsidRPr="00215BD8" w:rsidRDefault="00215BD8" w:rsidP="00215BD8">
            <w:pPr>
              <w:rPr>
                <w:sz w:val="20"/>
              </w:rPr>
            </w:pPr>
            <w:r w:rsidRPr="00215BD8">
              <w:rPr>
                <w:sz w:val="20"/>
              </w:rPr>
              <w:t xml:space="preserve">If yes, please give name and contact details of worker: </w:t>
            </w:r>
            <w:sdt>
              <w:sdtPr>
                <w:rPr>
                  <w:sz w:val="20"/>
                </w:rPr>
                <w:id w:val="-1994408850"/>
                <w:placeholder>
                  <w:docPart w:val="2053FBC93C45429EA359773017868AC3"/>
                </w:placeholder>
                <w:showingPlcHdr/>
              </w:sdtPr>
              <w:sdtEndPr/>
              <w:sdtContent>
                <w:r w:rsidRPr="00215BD8">
                  <w:rPr>
                    <w:rStyle w:val="PlaceholderText"/>
                    <w:sz w:val="20"/>
                  </w:rPr>
                  <w:t>Click here to enter text.</w:t>
                </w:r>
              </w:sdtContent>
            </w:sdt>
          </w:p>
        </w:tc>
      </w:tr>
      <w:tr w:rsidR="00040DF3" w:rsidRPr="00040DF3" w:rsidTr="00040DF3">
        <w:trPr>
          <w:gridAfter w:val="1"/>
          <w:wAfter w:w="9" w:type="dxa"/>
          <w:trHeight w:val="195"/>
          <w:jc w:val="center"/>
        </w:trPr>
        <w:tc>
          <w:tcPr>
            <w:tcW w:w="9966" w:type="dxa"/>
            <w:gridSpan w:val="12"/>
            <w:tcBorders>
              <w:top w:val="single" w:sz="4" w:space="0" w:color="A6A6A6" w:themeColor="background1" w:themeShade="A6"/>
              <w:left w:val="single" w:sz="4" w:space="0" w:color="FFFFFF" w:themeColor="background1"/>
              <w:bottom w:val="single" w:sz="4" w:space="0" w:color="A6A6A6" w:themeColor="background1" w:themeShade="A6"/>
              <w:right w:val="single" w:sz="4" w:space="0" w:color="FFFFFF" w:themeColor="background1"/>
            </w:tcBorders>
            <w:shd w:val="clear" w:color="auto" w:fill="FFFFFF" w:themeFill="background1"/>
          </w:tcPr>
          <w:p w:rsidR="00040DF3" w:rsidRPr="00040DF3" w:rsidRDefault="00040DF3" w:rsidP="002842A0">
            <w:pPr>
              <w:rPr>
                <w:rFonts w:cs="Arial"/>
                <w:b/>
                <w:sz w:val="20"/>
                <w:szCs w:val="20"/>
              </w:rPr>
            </w:pPr>
          </w:p>
        </w:tc>
      </w:tr>
      <w:tr w:rsidR="002842A0" w:rsidRPr="00040DF3" w:rsidTr="00215BD8">
        <w:trPr>
          <w:gridAfter w:val="1"/>
          <w:wAfter w:w="9" w:type="dxa"/>
          <w:trHeight w:val="493"/>
          <w:jc w:val="center"/>
        </w:trPr>
        <w:tc>
          <w:tcPr>
            <w:tcW w:w="9966" w:type="dxa"/>
            <w:gridSpan w:val="1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BFBFBF" w:themeFill="background1" w:themeFillShade="BF"/>
            <w:vAlign w:val="center"/>
          </w:tcPr>
          <w:p w:rsidR="00040DF3" w:rsidRPr="00040DF3" w:rsidRDefault="00040DF3" w:rsidP="002842A0">
            <w:pPr>
              <w:rPr>
                <w:rFonts w:cs="Arial"/>
                <w:b/>
                <w:sz w:val="20"/>
                <w:szCs w:val="20"/>
              </w:rPr>
            </w:pPr>
            <w:r w:rsidRPr="00215BD8">
              <w:rPr>
                <w:rFonts w:cs="Arial"/>
                <w:b/>
                <w:szCs w:val="20"/>
              </w:rPr>
              <w:t>P</w:t>
            </w:r>
            <w:r w:rsidR="002842A0" w:rsidRPr="00215BD8">
              <w:rPr>
                <w:rFonts w:cs="Arial"/>
                <w:b/>
                <w:szCs w:val="20"/>
              </w:rPr>
              <w:t>rofessionals</w:t>
            </w:r>
            <w:r w:rsidRPr="00215BD8">
              <w:rPr>
                <w:rFonts w:cs="Arial"/>
                <w:b/>
                <w:szCs w:val="20"/>
              </w:rPr>
              <w:t xml:space="preserve"> involved with the young person</w:t>
            </w:r>
          </w:p>
        </w:tc>
      </w:tr>
      <w:tr w:rsidR="00040DF3" w:rsidRPr="00040DF3" w:rsidTr="00215BD8">
        <w:trPr>
          <w:trHeight w:val="259"/>
          <w:jc w:val="center"/>
        </w:trPr>
        <w:sdt>
          <w:sdtPr>
            <w:rPr>
              <w:rFonts w:cs="Arial"/>
              <w:sz w:val="32"/>
              <w:szCs w:val="20"/>
            </w:rPr>
            <w:id w:val="1357462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8" w:type="dxa"/>
                <w:tcBorders>
                  <w:top w:val="single" w:sz="4" w:space="0" w:color="A6A6A6" w:themeColor="background1" w:themeShade="A6"/>
                  <w:left w:val="single" w:sz="4" w:space="0" w:color="A6A6A6" w:themeColor="background1" w:themeShade="A6"/>
                  <w:bottom w:val="single" w:sz="4" w:space="0" w:color="A6A6A6" w:themeColor="background1" w:themeShade="A6"/>
                </w:tcBorders>
                <w:shd w:val="clear" w:color="auto" w:fill="FFFFFF" w:themeFill="background1"/>
              </w:tcPr>
              <w:p w:rsidR="00040DF3" w:rsidRPr="00040DF3" w:rsidRDefault="00040DF3" w:rsidP="00040DF3">
                <w:pPr>
                  <w:rPr>
                    <w:rFonts w:cs="Arial"/>
                    <w:b/>
                    <w:sz w:val="20"/>
                    <w:szCs w:val="20"/>
                  </w:rPr>
                </w:pPr>
                <w:r w:rsidRPr="00040DF3">
                  <w:rPr>
                    <w:rFonts w:ascii="MS Gothic" w:eastAsia="MS Gothic" w:hAnsi="MS Gothic" w:cs="MS Gothic" w:hint="eastAsia"/>
                    <w:sz w:val="32"/>
                    <w:szCs w:val="20"/>
                  </w:rPr>
                  <w:t>☐</w:t>
                </w:r>
              </w:p>
            </w:tc>
          </w:sdtContent>
        </w:sdt>
        <w:tc>
          <w:tcPr>
            <w:tcW w:w="2016" w:type="dxa"/>
            <w:gridSpan w:val="2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  <w:vAlign w:val="center"/>
          </w:tcPr>
          <w:p w:rsidR="00040DF3" w:rsidRPr="00040DF3" w:rsidRDefault="00040DF3" w:rsidP="002842A0">
            <w:pPr>
              <w:rPr>
                <w:rFonts w:cs="Arial"/>
                <w:b/>
                <w:sz w:val="20"/>
                <w:szCs w:val="20"/>
              </w:rPr>
            </w:pPr>
            <w:r w:rsidRPr="00040DF3">
              <w:rPr>
                <w:rFonts w:cs="Arial"/>
                <w:b/>
                <w:sz w:val="20"/>
                <w:szCs w:val="20"/>
              </w:rPr>
              <w:t>Social Worker</w:t>
            </w:r>
          </w:p>
        </w:tc>
        <w:sdt>
          <w:sdtPr>
            <w:rPr>
              <w:rFonts w:cs="Arial"/>
              <w:sz w:val="32"/>
              <w:szCs w:val="20"/>
            </w:rPr>
            <w:id w:val="11063132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6" w:type="dxa"/>
                <w:tcBorders>
                  <w:top w:val="single" w:sz="4" w:space="0" w:color="A6A6A6" w:themeColor="background1" w:themeShade="A6"/>
                  <w:left w:val="single" w:sz="4" w:space="0" w:color="A6A6A6" w:themeColor="background1" w:themeShade="A6"/>
                  <w:bottom w:val="single" w:sz="4" w:space="0" w:color="A6A6A6" w:themeColor="background1" w:themeShade="A6"/>
                </w:tcBorders>
                <w:shd w:val="clear" w:color="auto" w:fill="FFFFFF" w:themeFill="background1"/>
                <w:vAlign w:val="center"/>
              </w:tcPr>
              <w:p w:rsidR="00040DF3" w:rsidRPr="00040DF3" w:rsidRDefault="00040DF3" w:rsidP="00040DF3">
                <w:pPr>
                  <w:rPr>
                    <w:rFonts w:cs="Arial"/>
                    <w:b/>
                    <w:sz w:val="20"/>
                    <w:szCs w:val="20"/>
                  </w:rPr>
                </w:pPr>
                <w:r w:rsidRPr="00040DF3">
                  <w:rPr>
                    <w:rFonts w:ascii="MS Gothic" w:eastAsia="MS Gothic" w:hAnsi="MS Gothic" w:cs="MS Gothic" w:hint="eastAsia"/>
                    <w:sz w:val="32"/>
                    <w:szCs w:val="20"/>
                  </w:rPr>
                  <w:t>☐</w:t>
                </w:r>
              </w:p>
            </w:tc>
          </w:sdtContent>
        </w:sdt>
        <w:tc>
          <w:tcPr>
            <w:tcW w:w="1921" w:type="dxa"/>
            <w:gridSpan w:val="2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  <w:vAlign w:val="center"/>
          </w:tcPr>
          <w:p w:rsidR="00040DF3" w:rsidRPr="00040DF3" w:rsidRDefault="00040DF3" w:rsidP="002842A0">
            <w:pPr>
              <w:rPr>
                <w:rFonts w:cs="Arial"/>
                <w:b/>
                <w:sz w:val="20"/>
                <w:szCs w:val="20"/>
              </w:rPr>
            </w:pPr>
            <w:r w:rsidRPr="00040DF3">
              <w:rPr>
                <w:rFonts w:cs="Arial"/>
                <w:b/>
                <w:sz w:val="20"/>
                <w:szCs w:val="20"/>
              </w:rPr>
              <w:t>Youth Offending Service</w:t>
            </w:r>
          </w:p>
        </w:tc>
        <w:sdt>
          <w:sdtPr>
            <w:rPr>
              <w:rFonts w:cs="Arial"/>
              <w:sz w:val="32"/>
              <w:szCs w:val="20"/>
            </w:rPr>
            <w:id w:val="-11314001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74" w:type="dxa"/>
                <w:gridSpan w:val="3"/>
                <w:tcBorders>
                  <w:top w:val="single" w:sz="4" w:space="0" w:color="A6A6A6" w:themeColor="background1" w:themeShade="A6"/>
                  <w:left w:val="single" w:sz="4" w:space="0" w:color="A6A6A6" w:themeColor="background1" w:themeShade="A6"/>
                  <w:bottom w:val="single" w:sz="4" w:space="0" w:color="A6A6A6" w:themeColor="background1" w:themeShade="A6"/>
                </w:tcBorders>
                <w:shd w:val="clear" w:color="auto" w:fill="FFFFFF" w:themeFill="background1"/>
                <w:vAlign w:val="center"/>
              </w:tcPr>
              <w:p w:rsidR="00040DF3" w:rsidRPr="00040DF3" w:rsidRDefault="00040DF3" w:rsidP="00040DF3">
                <w:pPr>
                  <w:rPr>
                    <w:rFonts w:cs="Arial"/>
                    <w:b/>
                    <w:sz w:val="20"/>
                    <w:szCs w:val="20"/>
                  </w:rPr>
                </w:pPr>
                <w:r w:rsidRPr="00040DF3">
                  <w:rPr>
                    <w:rFonts w:ascii="MS Gothic" w:eastAsia="MS Gothic" w:hAnsi="MS Gothic" w:cs="MS Gothic" w:hint="eastAsia"/>
                    <w:sz w:val="32"/>
                    <w:szCs w:val="20"/>
                  </w:rPr>
                  <w:t>☐</w:t>
                </w:r>
              </w:p>
            </w:tc>
          </w:sdtContent>
        </w:sdt>
        <w:tc>
          <w:tcPr>
            <w:tcW w:w="169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  <w:vAlign w:val="center"/>
          </w:tcPr>
          <w:p w:rsidR="00040DF3" w:rsidRPr="00040DF3" w:rsidRDefault="00040DF3" w:rsidP="00040DF3">
            <w:pPr>
              <w:rPr>
                <w:rFonts w:cs="Arial"/>
                <w:b/>
                <w:sz w:val="20"/>
                <w:szCs w:val="20"/>
              </w:rPr>
            </w:pPr>
            <w:r w:rsidRPr="00040DF3">
              <w:rPr>
                <w:rFonts w:cs="Arial"/>
                <w:b/>
                <w:sz w:val="20"/>
                <w:szCs w:val="20"/>
              </w:rPr>
              <w:t>Tutor/College</w:t>
            </w:r>
          </w:p>
        </w:tc>
        <w:tc>
          <w:tcPr>
            <w:tcW w:w="105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FFFFFF" w:themeFill="background1"/>
            <w:vAlign w:val="center"/>
          </w:tcPr>
          <w:p w:rsidR="00040DF3" w:rsidRPr="00040DF3" w:rsidRDefault="005F7A80" w:rsidP="00131932">
            <w:pPr>
              <w:rPr>
                <w:rFonts w:cs="Arial"/>
                <w:b/>
                <w:sz w:val="20"/>
                <w:szCs w:val="20"/>
              </w:rPr>
            </w:pPr>
            <w:sdt>
              <w:sdtPr>
                <w:rPr>
                  <w:rFonts w:cs="Arial"/>
                  <w:sz w:val="32"/>
                  <w:szCs w:val="20"/>
                </w:rPr>
                <w:id w:val="1289556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40DF3" w:rsidRPr="00040DF3">
                  <w:rPr>
                    <w:rFonts w:ascii="MS Gothic" w:eastAsia="MS Gothic" w:hAnsi="MS Gothic" w:cs="MS Gothic" w:hint="eastAsia"/>
                    <w:sz w:val="32"/>
                    <w:szCs w:val="20"/>
                  </w:rPr>
                  <w:t>☐</w:t>
                </w:r>
              </w:sdtContent>
            </w:sdt>
          </w:p>
        </w:tc>
        <w:tc>
          <w:tcPr>
            <w:tcW w:w="1646" w:type="dxa"/>
            <w:gridSpan w:val="2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  <w:vAlign w:val="center"/>
          </w:tcPr>
          <w:p w:rsidR="00040DF3" w:rsidRPr="00040DF3" w:rsidRDefault="00040DF3" w:rsidP="00131932">
            <w:pPr>
              <w:rPr>
                <w:rFonts w:cs="Arial"/>
                <w:b/>
                <w:sz w:val="20"/>
                <w:szCs w:val="20"/>
              </w:rPr>
            </w:pPr>
            <w:r w:rsidRPr="00040DF3">
              <w:rPr>
                <w:rFonts w:cs="Arial"/>
                <w:b/>
                <w:sz w:val="20"/>
                <w:szCs w:val="20"/>
              </w:rPr>
              <w:t>Housing</w:t>
            </w:r>
          </w:p>
        </w:tc>
      </w:tr>
      <w:tr w:rsidR="00040DF3" w:rsidRPr="00040DF3" w:rsidTr="00215BD8">
        <w:trPr>
          <w:gridAfter w:val="1"/>
          <w:wAfter w:w="9" w:type="dxa"/>
          <w:trHeight w:val="439"/>
          <w:jc w:val="center"/>
        </w:trPr>
        <w:sdt>
          <w:sdtPr>
            <w:rPr>
              <w:rFonts w:cs="Arial"/>
              <w:sz w:val="32"/>
              <w:szCs w:val="20"/>
            </w:rPr>
            <w:id w:val="-15973259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8" w:type="dxa"/>
                <w:tcBorders>
                  <w:top w:val="single" w:sz="4" w:space="0" w:color="A6A6A6" w:themeColor="background1" w:themeShade="A6"/>
                  <w:left w:val="single" w:sz="4" w:space="0" w:color="A6A6A6" w:themeColor="background1" w:themeShade="A6"/>
                  <w:bottom w:val="single" w:sz="4" w:space="0" w:color="A6A6A6" w:themeColor="background1" w:themeShade="A6"/>
                </w:tcBorders>
                <w:shd w:val="clear" w:color="auto" w:fill="FFFFFF" w:themeFill="background1"/>
              </w:tcPr>
              <w:p w:rsidR="00040DF3" w:rsidRPr="00040DF3" w:rsidRDefault="00040DF3" w:rsidP="00040DF3">
                <w:pPr>
                  <w:rPr>
                    <w:rFonts w:cs="Arial"/>
                    <w:b/>
                    <w:sz w:val="20"/>
                    <w:szCs w:val="20"/>
                  </w:rPr>
                </w:pPr>
                <w:r w:rsidRPr="00040DF3">
                  <w:rPr>
                    <w:rFonts w:ascii="MS Gothic" w:eastAsia="MS Gothic" w:hAnsi="MS Gothic" w:cs="MS Gothic" w:hint="eastAsia"/>
                    <w:sz w:val="32"/>
                    <w:szCs w:val="20"/>
                  </w:rPr>
                  <w:t>☐</w:t>
                </w:r>
              </w:p>
            </w:tc>
          </w:sdtContent>
        </w:sdt>
        <w:tc>
          <w:tcPr>
            <w:tcW w:w="2016" w:type="dxa"/>
            <w:gridSpan w:val="2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  <w:vAlign w:val="center"/>
          </w:tcPr>
          <w:p w:rsidR="00040DF3" w:rsidRPr="00040DF3" w:rsidRDefault="00040DF3" w:rsidP="002842A0">
            <w:pPr>
              <w:rPr>
                <w:rFonts w:cs="Arial"/>
                <w:b/>
                <w:sz w:val="20"/>
                <w:szCs w:val="20"/>
              </w:rPr>
            </w:pPr>
            <w:r w:rsidRPr="00040DF3">
              <w:rPr>
                <w:rFonts w:cs="Arial"/>
                <w:b/>
                <w:sz w:val="20"/>
                <w:szCs w:val="20"/>
              </w:rPr>
              <w:t>Support Worker</w:t>
            </w:r>
          </w:p>
        </w:tc>
        <w:sdt>
          <w:sdtPr>
            <w:rPr>
              <w:rFonts w:cs="Arial"/>
              <w:sz w:val="32"/>
              <w:szCs w:val="20"/>
            </w:rPr>
            <w:id w:val="-1905363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6" w:type="dxa"/>
                <w:tcBorders>
                  <w:top w:val="single" w:sz="4" w:space="0" w:color="A6A6A6" w:themeColor="background1" w:themeShade="A6"/>
                  <w:left w:val="single" w:sz="4" w:space="0" w:color="A6A6A6" w:themeColor="background1" w:themeShade="A6"/>
                  <w:bottom w:val="single" w:sz="4" w:space="0" w:color="A6A6A6" w:themeColor="background1" w:themeShade="A6"/>
                </w:tcBorders>
                <w:shd w:val="clear" w:color="auto" w:fill="FFFFFF" w:themeFill="background1"/>
                <w:vAlign w:val="center"/>
              </w:tcPr>
              <w:p w:rsidR="00040DF3" w:rsidRPr="00040DF3" w:rsidRDefault="00040DF3" w:rsidP="00040DF3">
                <w:pPr>
                  <w:rPr>
                    <w:rFonts w:cs="Arial"/>
                    <w:b/>
                    <w:sz w:val="20"/>
                    <w:szCs w:val="20"/>
                  </w:rPr>
                </w:pPr>
                <w:r w:rsidRPr="00040DF3">
                  <w:rPr>
                    <w:rFonts w:ascii="MS Gothic" w:eastAsia="MS Gothic" w:hAnsi="MS Gothic" w:cs="MS Gothic" w:hint="eastAsia"/>
                    <w:sz w:val="32"/>
                    <w:szCs w:val="20"/>
                  </w:rPr>
                  <w:t>☐</w:t>
                </w:r>
              </w:p>
            </w:tc>
          </w:sdtContent>
        </w:sdt>
        <w:tc>
          <w:tcPr>
            <w:tcW w:w="1921" w:type="dxa"/>
            <w:gridSpan w:val="2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  <w:vAlign w:val="center"/>
          </w:tcPr>
          <w:p w:rsidR="00040DF3" w:rsidRPr="00040DF3" w:rsidRDefault="00040DF3" w:rsidP="002842A0">
            <w:pPr>
              <w:rPr>
                <w:rFonts w:cs="Arial"/>
                <w:b/>
                <w:sz w:val="20"/>
                <w:szCs w:val="20"/>
              </w:rPr>
            </w:pPr>
            <w:r w:rsidRPr="00040DF3">
              <w:rPr>
                <w:rFonts w:cs="Arial"/>
                <w:b/>
                <w:sz w:val="20"/>
                <w:szCs w:val="20"/>
              </w:rPr>
              <w:t>GP</w:t>
            </w:r>
          </w:p>
        </w:tc>
        <w:sdt>
          <w:sdtPr>
            <w:rPr>
              <w:rFonts w:cs="Arial"/>
              <w:sz w:val="32"/>
              <w:szCs w:val="20"/>
            </w:rPr>
            <w:id w:val="1572740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74" w:type="dxa"/>
                <w:gridSpan w:val="3"/>
                <w:tcBorders>
                  <w:top w:val="single" w:sz="4" w:space="0" w:color="A6A6A6" w:themeColor="background1" w:themeShade="A6"/>
                  <w:left w:val="single" w:sz="4" w:space="0" w:color="A6A6A6" w:themeColor="background1" w:themeShade="A6"/>
                  <w:bottom w:val="single" w:sz="4" w:space="0" w:color="A6A6A6" w:themeColor="background1" w:themeShade="A6"/>
                </w:tcBorders>
                <w:shd w:val="clear" w:color="auto" w:fill="FFFFFF" w:themeFill="background1"/>
                <w:vAlign w:val="center"/>
              </w:tcPr>
              <w:p w:rsidR="00040DF3" w:rsidRPr="00040DF3" w:rsidRDefault="00040DF3" w:rsidP="00040DF3">
                <w:pPr>
                  <w:rPr>
                    <w:rFonts w:cs="Arial"/>
                    <w:b/>
                    <w:sz w:val="20"/>
                    <w:szCs w:val="20"/>
                  </w:rPr>
                </w:pPr>
                <w:r w:rsidRPr="00040DF3">
                  <w:rPr>
                    <w:rFonts w:ascii="MS Gothic" w:eastAsia="MS Gothic" w:hAnsi="MS Gothic" w:cs="MS Gothic" w:hint="eastAsia"/>
                    <w:sz w:val="32"/>
                    <w:szCs w:val="20"/>
                  </w:rPr>
                  <w:t>☐</w:t>
                </w:r>
              </w:p>
            </w:tc>
          </w:sdtContent>
        </w:sdt>
        <w:tc>
          <w:tcPr>
            <w:tcW w:w="169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  <w:vAlign w:val="center"/>
          </w:tcPr>
          <w:p w:rsidR="00040DF3" w:rsidRPr="00040DF3" w:rsidRDefault="00040DF3" w:rsidP="002842A0">
            <w:pPr>
              <w:rPr>
                <w:rFonts w:cs="Arial"/>
                <w:b/>
                <w:sz w:val="20"/>
                <w:szCs w:val="20"/>
              </w:rPr>
            </w:pPr>
            <w:r w:rsidRPr="00040DF3">
              <w:rPr>
                <w:rFonts w:cs="Arial"/>
                <w:b/>
                <w:sz w:val="20"/>
                <w:szCs w:val="20"/>
              </w:rPr>
              <w:t>Mental Health Worker</w:t>
            </w:r>
          </w:p>
        </w:tc>
        <w:sdt>
          <w:sdtPr>
            <w:rPr>
              <w:rFonts w:cs="Arial"/>
              <w:sz w:val="32"/>
              <w:szCs w:val="20"/>
            </w:rPr>
            <w:id w:val="-13269668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50" w:type="dxa"/>
                <w:tcBorders>
                  <w:top w:val="single" w:sz="4" w:space="0" w:color="A6A6A6" w:themeColor="background1" w:themeShade="A6"/>
                  <w:left w:val="single" w:sz="4" w:space="0" w:color="A6A6A6" w:themeColor="background1" w:themeShade="A6"/>
                  <w:bottom w:val="single" w:sz="4" w:space="0" w:color="A6A6A6" w:themeColor="background1" w:themeShade="A6"/>
                </w:tcBorders>
                <w:shd w:val="clear" w:color="auto" w:fill="FFFFFF" w:themeFill="background1"/>
                <w:vAlign w:val="center"/>
              </w:tcPr>
              <w:p w:rsidR="00040DF3" w:rsidRPr="00040DF3" w:rsidRDefault="00040DF3" w:rsidP="00040DF3">
                <w:pPr>
                  <w:rPr>
                    <w:rFonts w:cs="Arial"/>
                    <w:b/>
                    <w:sz w:val="20"/>
                    <w:szCs w:val="20"/>
                  </w:rPr>
                </w:pPr>
                <w:r w:rsidRPr="00040DF3">
                  <w:rPr>
                    <w:rFonts w:ascii="MS Gothic" w:eastAsia="MS Gothic" w:hAnsi="MS Gothic" w:cs="MS Gothic" w:hint="eastAsia"/>
                    <w:sz w:val="32"/>
                    <w:szCs w:val="20"/>
                  </w:rPr>
                  <w:t>☐</w:t>
                </w:r>
              </w:p>
            </w:tc>
          </w:sdtContent>
        </w:sdt>
        <w:tc>
          <w:tcPr>
            <w:tcW w:w="163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  <w:vAlign w:val="center"/>
          </w:tcPr>
          <w:p w:rsidR="00040DF3" w:rsidRPr="00040DF3" w:rsidRDefault="00040DF3" w:rsidP="00040DF3">
            <w:pPr>
              <w:rPr>
                <w:rFonts w:cs="Arial"/>
                <w:b/>
                <w:sz w:val="20"/>
                <w:szCs w:val="20"/>
              </w:rPr>
            </w:pPr>
            <w:r w:rsidRPr="00040DF3">
              <w:rPr>
                <w:rFonts w:cs="Arial"/>
                <w:b/>
                <w:sz w:val="20"/>
                <w:szCs w:val="20"/>
              </w:rPr>
              <w:t>Other</w:t>
            </w:r>
          </w:p>
        </w:tc>
      </w:tr>
      <w:tr w:rsidR="002842A0" w:rsidRPr="00040DF3" w:rsidTr="00215BD8">
        <w:trPr>
          <w:gridAfter w:val="1"/>
          <w:wAfter w:w="9" w:type="dxa"/>
          <w:trHeight w:val="411"/>
          <w:jc w:val="center"/>
        </w:trPr>
        <w:tc>
          <w:tcPr>
            <w:tcW w:w="9966" w:type="dxa"/>
            <w:gridSpan w:val="1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:rsidR="002842A0" w:rsidRPr="00040DF3" w:rsidRDefault="002842A0" w:rsidP="00040DF3">
            <w:pPr>
              <w:rPr>
                <w:rFonts w:cs="Arial"/>
                <w:b/>
                <w:sz w:val="20"/>
                <w:szCs w:val="20"/>
              </w:rPr>
            </w:pPr>
            <w:r w:rsidRPr="00215BD8">
              <w:rPr>
                <w:rFonts w:cs="Arial"/>
                <w:b/>
                <w:szCs w:val="20"/>
              </w:rPr>
              <w:lastRenderedPageBreak/>
              <w:t xml:space="preserve">Please </w:t>
            </w:r>
            <w:r w:rsidR="00040DF3" w:rsidRPr="00215BD8">
              <w:rPr>
                <w:rFonts w:cs="Arial"/>
                <w:b/>
                <w:szCs w:val="20"/>
              </w:rPr>
              <w:t>provide details for all</w:t>
            </w:r>
            <w:r w:rsidRPr="00215BD8">
              <w:rPr>
                <w:rFonts w:cs="Arial"/>
                <w:b/>
                <w:szCs w:val="20"/>
              </w:rPr>
              <w:t xml:space="preserve"> professionals currentl</w:t>
            </w:r>
            <w:r w:rsidR="00040DF3" w:rsidRPr="00215BD8">
              <w:rPr>
                <w:rFonts w:cs="Arial"/>
                <w:b/>
                <w:szCs w:val="20"/>
              </w:rPr>
              <w:t>y supporting the young person</w:t>
            </w:r>
            <w:r w:rsidR="00215BD8" w:rsidRPr="00215BD8">
              <w:rPr>
                <w:rFonts w:cs="Arial"/>
                <w:b/>
                <w:szCs w:val="20"/>
              </w:rPr>
              <w:t xml:space="preserve"> </w:t>
            </w:r>
            <w:r w:rsidR="00215BD8" w:rsidRPr="00215BD8">
              <w:rPr>
                <w:rFonts w:cs="Arial"/>
                <w:b/>
                <w:i/>
                <w:szCs w:val="20"/>
              </w:rPr>
              <w:t>(include contact details)</w:t>
            </w:r>
          </w:p>
        </w:tc>
      </w:tr>
      <w:tr w:rsidR="00040DF3" w:rsidRPr="00040DF3" w:rsidTr="00040DF3">
        <w:trPr>
          <w:gridAfter w:val="1"/>
          <w:wAfter w:w="9" w:type="dxa"/>
          <w:trHeight w:val="1335"/>
          <w:jc w:val="center"/>
        </w:trPr>
        <w:tc>
          <w:tcPr>
            <w:tcW w:w="9966" w:type="dxa"/>
            <w:gridSpan w:val="1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:rsidR="00040DF3" w:rsidRPr="00040DF3" w:rsidRDefault="00040DF3" w:rsidP="002842A0">
            <w:pPr>
              <w:rPr>
                <w:rFonts w:cs="Arial"/>
                <w:b/>
                <w:sz w:val="20"/>
                <w:szCs w:val="20"/>
              </w:rPr>
            </w:pPr>
          </w:p>
          <w:p w:rsidR="00040DF3" w:rsidRPr="00040DF3" w:rsidRDefault="00040DF3" w:rsidP="00C85B75">
            <w:pPr>
              <w:rPr>
                <w:rFonts w:cs="Arial"/>
                <w:b/>
                <w:sz w:val="20"/>
                <w:szCs w:val="20"/>
              </w:rPr>
            </w:pPr>
          </w:p>
          <w:p w:rsidR="00040DF3" w:rsidRPr="00040DF3" w:rsidRDefault="00040DF3" w:rsidP="00C85B75">
            <w:pPr>
              <w:rPr>
                <w:rFonts w:cs="Arial"/>
                <w:b/>
                <w:sz w:val="20"/>
                <w:szCs w:val="20"/>
              </w:rPr>
            </w:pPr>
          </w:p>
          <w:p w:rsidR="00040DF3" w:rsidRPr="00040DF3" w:rsidRDefault="00040DF3" w:rsidP="00C85B75">
            <w:pPr>
              <w:rPr>
                <w:rFonts w:cs="Arial"/>
                <w:b/>
                <w:sz w:val="20"/>
                <w:szCs w:val="20"/>
              </w:rPr>
            </w:pPr>
          </w:p>
          <w:p w:rsidR="00040DF3" w:rsidRPr="00040DF3" w:rsidRDefault="00040DF3" w:rsidP="00131932">
            <w:pPr>
              <w:rPr>
                <w:rFonts w:cs="Arial"/>
                <w:b/>
                <w:sz w:val="20"/>
                <w:szCs w:val="20"/>
              </w:rPr>
            </w:pPr>
          </w:p>
        </w:tc>
      </w:tr>
      <w:tr w:rsidR="00215BD8" w:rsidRPr="00040DF3" w:rsidTr="00F67B29">
        <w:trPr>
          <w:gridAfter w:val="1"/>
          <w:wAfter w:w="9" w:type="dxa"/>
          <w:trHeight w:val="463"/>
          <w:jc w:val="center"/>
        </w:trPr>
        <w:tc>
          <w:tcPr>
            <w:tcW w:w="9966" w:type="dxa"/>
            <w:gridSpan w:val="1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BFBFBF" w:themeFill="background1" w:themeFillShade="BF"/>
            <w:vAlign w:val="center"/>
          </w:tcPr>
          <w:p w:rsidR="00215BD8" w:rsidRPr="00040DF3" w:rsidRDefault="00215BD8" w:rsidP="00C85B75">
            <w:r w:rsidRPr="007437CB">
              <w:rPr>
                <w:rFonts w:cs="Arial"/>
                <w:b/>
                <w:szCs w:val="20"/>
              </w:rPr>
              <w:t>Reason for Referral</w:t>
            </w:r>
            <w:r w:rsidR="007437CB">
              <w:t xml:space="preserve">: </w:t>
            </w:r>
            <w:r w:rsidR="007437CB" w:rsidRPr="00040DF3">
              <w:t>Please give su</w:t>
            </w:r>
            <w:r w:rsidR="007437CB">
              <w:t>mmary of background information</w:t>
            </w:r>
          </w:p>
        </w:tc>
      </w:tr>
      <w:tr w:rsidR="00215BD8" w:rsidRPr="00040DF3" w:rsidTr="00215BD8">
        <w:trPr>
          <w:gridAfter w:val="1"/>
          <w:wAfter w:w="9" w:type="dxa"/>
          <w:trHeight w:val="1650"/>
          <w:jc w:val="center"/>
        </w:trPr>
        <w:tc>
          <w:tcPr>
            <w:tcW w:w="9966" w:type="dxa"/>
            <w:gridSpan w:val="1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:rsidR="00215BD8" w:rsidRPr="00040DF3" w:rsidRDefault="00215BD8" w:rsidP="00C85B75">
            <w:pPr>
              <w:rPr>
                <w:rFonts w:cs="Arial"/>
                <w:b/>
                <w:sz w:val="20"/>
                <w:szCs w:val="20"/>
              </w:rPr>
            </w:pPr>
          </w:p>
          <w:p w:rsidR="00215BD8" w:rsidRPr="00040DF3" w:rsidRDefault="00215BD8" w:rsidP="00C85B75"/>
          <w:p w:rsidR="00215BD8" w:rsidRPr="00040DF3" w:rsidRDefault="00215BD8" w:rsidP="00C85B75"/>
          <w:p w:rsidR="00215BD8" w:rsidRPr="00040DF3" w:rsidRDefault="00215BD8" w:rsidP="00C85B75"/>
          <w:p w:rsidR="00215BD8" w:rsidRDefault="00215BD8" w:rsidP="00C85B75"/>
          <w:p w:rsidR="007141FD" w:rsidRDefault="007141FD" w:rsidP="00C85B75"/>
          <w:p w:rsidR="007141FD" w:rsidRDefault="007141FD" w:rsidP="00C85B75"/>
          <w:p w:rsidR="007141FD" w:rsidRPr="00040DF3" w:rsidRDefault="007141FD" w:rsidP="00C85B75"/>
        </w:tc>
      </w:tr>
      <w:tr w:rsidR="00215BD8" w:rsidRPr="00040DF3" w:rsidTr="00F67B29">
        <w:trPr>
          <w:gridAfter w:val="1"/>
          <w:wAfter w:w="9" w:type="dxa"/>
          <w:trHeight w:val="511"/>
          <w:jc w:val="center"/>
        </w:trPr>
        <w:tc>
          <w:tcPr>
            <w:tcW w:w="9966" w:type="dxa"/>
            <w:gridSpan w:val="1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BFBFBF" w:themeFill="background1" w:themeFillShade="BF"/>
            <w:vAlign w:val="center"/>
          </w:tcPr>
          <w:p w:rsidR="00215BD8" w:rsidRPr="00215BD8" w:rsidRDefault="00215BD8" w:rsidP="007437CB">
            <w:pPr>
              <w:rPr>
                <w:rFonts w:cs="Arial"/>
                <w:b/>
                <w:sz w:val="20"/>
                <w:szCs w:val="20"/>
              </w:rPr>
            </w:pPr>
            <w:r w:rsidRPr="007437CB">
              <w:rPr>
                <w:rFonts w:cs="Arial"/>
                <w:b/>
                <w:szCs w:val="20"/>
              </w:rPr>
              <w:t>Risk Assessment</w:t>
            </w:r>
            <w:r w:rsidR="007437CB">
              <w:rPr>
                <w:rFonts w:cs="Arial"/>
                <w:b/>
                <w:szCs w:val="20"/>
              </w:rPr>
              <w:t xml:space="preserve">: </w:t>
            </w:r>
            <w:r w:rsidR="007437CB" w:rsidRPr="007437CB">
              <w:t>P</w:t>
            </w:r>
            <w:r w:rsidRPr="007437CB">
              <w:t>lease outline any known risks</w:t>
            </w:r>
          </w:p>
        </w:tc>
      </w:tr>
      <w:tr w:rsidR="00215BD8" w:rsidRPr="00040DF3" w:rsidTr="00F67B29">
        <w:trPr>
          <w:gridAfter w:val="1"/>
          <w:wAfter w:w="9" w:type="dxa"/>
          <w:trHeight w:val="213"/>
          <w:jc w:val="center"/>
        </w:trPr>
        <w:tc>
          <w:tcPr>
            <w:tcW w:w="2128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:rsidR="007437CB" w:rsidRDefault="00215BD8" w:rsidP="00C85B75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Drugs or Alcohol</w:t>
            </w:r>
          </w:p>
          <w:p w:rsidR="007437CB" w:rsidRPr="00040DF3" w:rsidRDefault="007437CB" w:rsidP="00C85B75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7838" w:type="dxa"/>
            <w:gridSpan w:val="10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5BD8" w:rsidRPr="00040DF3" w:rsidRDefault="00215BD8" w:rsidP="007437CB"/>
        </w:tc>
      </w:tr>
      <w:tr w:rsidR="007437CB" w:rsidRPr="00040DF3" w:rsidTr="00F67B29">
        <w:trPr>
          <w:gridAfter w:val="1"/>
          <w:wAfter w:w="9" w:type="dxa"/>
          <w:trHeight w:val="225"/>
          <w:jc w:val="center"/>
        </w:trPr>
        <w:tc>
          <w:tcPr>
            <w:tcW w:w="2128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:rsidR="007437CB" w:rsidRDefault="007437CB" w:rsidP="00C85B75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ASBO</w:t>
            </w:r>
          </w:p>
          <w:p w:rsidR="007437CB" w:rsidRDefault="007437CB" w:rsidP="00C85B75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7838" w:type="dxa"/>
            <w:gridSpan w:val="10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7437CB" w:rsidRPr="00040DF3" w:rsidRDefault="007437CB" w:rsidP="00C85B75"/>
        </w:tc>
      </w:tr>
      <w:tr w:rsidR="007437CB" w:rsidRPr="00040DF3" w:rsidTr="00F67B29">
        <w:trPr>
          <w:gridAfter w:val="1"/>
          <w:wAfter w:w="9" w:type="dxa"/>
          <w:trHeight w:val="195"/>
          <w:jc w:val="center"/>
        </w:trPr>
        <w:tc>
          <w:tcPr>
            <w:tcW w:w="2128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:rsidR="007437CB" w:rsidRDefault="007437CB" w:rsidP="00C85B75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Mental Ill Health</w:t>
            </w:r>
          </w:p>
          <w:p w:rsidR="007437CB" w:rsidRDefault="007437CB" w:rsidP="00C85B75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7838" w:type="dxa"/>
            <w:gridSpan w:val="10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7437CB" w:rsidRPr="00040DF3" w:rsidRDefault="007437CB" w:rsidP="00C85B75"/>
        </w:tc>
      </w:tr>
      <w:tr w:rsidR="007437CB" w:rsidRPr="00040DF3" w:rsidTr="00F67B29">
        <w:trPr>
          <w:gridAfter w:val="1"/>
          <w:wAfter w:w="9" w:type="dxa"/>
          <w:trHeight w:val="225"/>
          <w:jc w:val="center"/>
        </w:trPr>
        <w:tc>
          <w:tcPr>
            <w:tcW w:w="2128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:rsidR="007437CB" w:rsidRDefault="007437CB" w:rsidP="00C85B75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Self-Harm</w:t>
            </w:r>
          </w:p>
          <w:p w:rsidR="007437CB" w:rsidRDefault="007437CB" w:rsidP="00C85B75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7838" w:type="dxa"/>
            <w:gridSpan w:val="10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7437CB" w:rsidRPr="00040DF3" w:rsidRDefault="007437CB" w:rsidP="00C85B75"/>
        </w:tc>
      </w:tr>
      <w:tr w:rsidR="007437CB" w:rsidRPr="00040DF3" w:rsidTr="00F67B29">
        <w:trPr>
          <w:gridAfter w:val="1"/>
          <w:wAfter w:w="9" w:type="dxa"/>
          <w:trHeight w:val="510"/>
          <w:jc w:val="center"/>
        </w:trPr>
        <w:tc>
          <w:tcPr>
            <w:tcW w:w="2128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:rsidR="007437CB" w:rsidRDefault="007437CB" w:rsidP="00C85B75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Major physical disability </w:t>
            </w:r>
          </w:p>
        </w:tc>
        <w:tc>
          <w:tcPr>
            <w:tcW w:w="7838" w:type="dxa"/>
            <w:gridSpan w:val="10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7437CB" w:rsidRPr="00040DF3" w:rsidRDefault="007437CB" w:rsidP="00C85B75"/>
        </w:tc>
      </w:tr>
      <w:tr w:rsidR="007437CB" w:rsidRPr="00040DF3" w:rsidTr="00F67B29">
        <w:trPr>
          <w:gridAfter w:val="1"/>
          <w:wAfter w:w="9" w:type="dxa"/>
          <w:trHeight w:val="510"/>
          <w:jc w:val="center"/>
        </w:trPr>
        <w:tc>
          <w:tcPr>
            <w:tcW w:w="2128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:rsidR="007437CB" w:rsidRDefault="007437CB" w:rsidP="00C85B75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Previous &amp; current criminal convictions</w:t>
            </w:r>
          </w:p>
        </w:tc>
        <w:tc>
          <w:tcPr>
            <w:tcW w:w="7838" w:type="dxa"/>
            <w:gridSpan w:val="10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7437CB" w:rsidRPr="00040DF3" w:rsidRDefault="007437CB" w:rsidP="00C85B75"/>
        </w:tc>
      </w:tr>
      <w:tr w:rsidR="007437CB" w:rsidRPr="00040DF3" w:rsidTr="00F67B29">
        <w:trPr>
          <w:gridAfter w:val="1"/>
          <w:wAfter w:w="9" w:type="dxa"/>
          <w:trHeight w:val="510"/>
          <w:jc w:val="center"/>
        </w:trPr>
        <w:tc>
          <w:tcPr>
            <w:tcW w:w="2128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:rsidR="007437CB" w:rsidRDefault="007437CB" w:rsidP="00C85B75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Other</w:t>
            </w:r>
          </w:p>
        </w:tc>
        <w:tc>
          <w:tcPr>
            <w:tcW w:w="7838" w:type="dxa"/>
            <w:gridSpan w:val="10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7437CB" w:rsidRPr="00040DF3" w:rsidRDefault="007437CB" w:rsidP="00C85B75"/>
        </w:tc>
      </w:tr>
    </w:tbl>
    <w:p w:rsidR="007437CB" w:rsidRDefault="00215BD8" w:rsidP="00215BD8">
      <w:pPr>
        <w:rPr>
          <w:sz w:val="24"/>
        </w:rPr>
      </w:pPr>
      <w:r>
        <w:rPr>
          <w:sz w:val="24"/>
        </w:rPr>
        <w:br/>
      </w:r>
    </w:p>
    <w:p w:rsidR="00734314" w:rsidRPr="00215BD8" w:rsidRDefault="009F6985" w:rsidP="007437CB">
      <w:pPr>
        <w:ind w:left="-426"/>
        <w:rPr>
          <w:sz w:val="24"/>
        </w:rPr>
      </w:pPr>
      <w:r w:rsidRPr="009A4BDE">
        <w:rPr>
          <w:sz w:val="24"/>
        </w:rPr>
        <w:t xml:space="preserve">Please return this form to </w:t>
      </w:r>
      <w:hyperlink r:id="rId8" w:history="1">
        <w:r w:rsidRPr="00D27983">
          <w:rPr>
            <w:rStyle w:val="Hyperlink"/>
            <w:sz w:val="24"/>
          </w:rPr>
          <w:t>YAC.FamilyMediation@ymcadlg.org</w:t>
        </w:r>
      </w:hyperlink>
    </w:p>
    <w:sectPr w:rsidR="00734314" w:rsidRPr="00215BD8" w:rsidSect="007437CB">
      <w:headerReference w:type="default" r:id="rId9"/>
      <w:footerReference w:type="default" r:id="rId10"/>
      <w:pgSz w:w="11906" w:h="16838"/>
      <w:pgMar w:top="1985" w:right="1440" w:bottom="113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47E0" w:rsidRDefault="003347E0" w:rsidP="003347E0">
      <w:pPr>
        <w:spacing w:after="0" w:line="240" w:lineRule="auto"/>
      </w:pPr>
      <w:r>
        <w:separator/>
      </w:r>
    </w:p>
  </w:endnote>
  <w:endnote w:type="continuationSeparator" w:id="0">
    <w:p w:rsidR="003347E0" w:rsidRDefault="003347E0" w:rsidP="003347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4205862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215BD8" w:rsidRDefault="00215BD8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F7A80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F7A80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215BD8" w:rsidRDefault="00215BD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47E0" w:rsidRDefault="003347E0" w:rsidP="003347E0">
      <w:pPr>
        <w:spacing w:after="0" w:line="240" w:lineRule="auto"/>
      </w:pPr>
      <w:r>
        <w:separator/>
      </w:r>
    </w:p>
  </w:footnote>
  <w:footnote w:type="continuationSeparator" w:id="0">
    <w:p w:rsidR="003347E0" w:rsidRDefault="003347E0" w:rsidP="003347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2B3" w:rsidRPr="00B3196B" w:rsidRDefault="003C32B3">
    <w:pPr>
      <w:pStyle w:val="Header"/>
      <w:rPr>
        <w:b/>
      </w:rPr>
    </w:pPr>
    <w:r w:rsidRPr="00B3196B">
      <w:rPr>
        <w:b/>
        <w:noProof/>
        <w:lang w:eastAsia="en-GB"/>
      </w:rPr>
      <w:drawing>
        <wp:anchor distT="0" distB="0" distL="114300" distR="114300" simplePos="0" relativeHeight="251659264" behindDoc="0" locked="1" layoutInCell="1" allowOverlap="1" wp14:anchorId="60B999BB" wp14:editId="4B4B7346">
          <wp:simplePos x="0" y="0"/>
          <wp:positionH relativeFrom="page">
            <wp:posOffset>4686935</wp:posOffset>
          </wp:positionH>
          <wp:positionV relativeFrom="page">
            <wp:posOffset>466090</wp:posOffset>
          </wp:positionV>
          <wp:extent cx="2227580" cy="600075"/>
          <wp:effectExtent l="0" t="0" r="1270" b="952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YMCA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7580" cy="600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3196B">
      <w:rPr>
        <w:b/>
      </w:rPr>
      <w:t>YAC Youth Advice Centre</w:t>
    </w:r>
  </w:p>
  <w:p w:rsidR="003C32B3" w:rsidRPr="00B3196B" w:rsidRDefault="003C32B3">
    <w:pPr>
      <w:pStyle w:val="Header"/>
      <w:rPr>
        <w:sz w:val="20"/>
        <w:szCs w:val="20"/>
      </w:rPr>
    </w:pPr>
    <w:r w:rsidRPr="00B3196B">
      <w:rPr>
        <w:sz w:val="20"/>
        <w:szCs w:val="20"/>
      </w:rPr>
      <w:t>11 St George’s Place, Brighton BN1 4GB</w:t>
    </w:r>
  </w:p>
  <w:p w:rsidR="003C32B3" w:rsidRDefault="007437CB">
    <w:pPr>
      <w:pStyle w:val="Header"/>
      <w:rPr>
        <w:sz w:val="20"/>
        <w:szCs w:val="20"/>
      </w:rPr>
    </w:pPr>
    <w:r>
      <w:rPr>
        <w:sz w:val="20"/>
        <w:szCs w:val="20"/>
      </w:rPr>
      <w:t xml:space="preserve">Tel: </w:t>
    </w:r>
    <w:r w:rsidR="003C32B3" w:rsidRPr="00B3196B">
      <w:rPr>
        <w:sz w:val="20"/>
        <w:szCs w:val="20"/>
      </w:rPr>
      <w:t>01273 624432</w:t>
    </w:r>
  </w:p>
  <w:p w:rsidR="007437CB" w:rsidRPr="00B3196B" w:rsidRDefault="007437CB">
    <w:pPr>
      <w:pStyle w:val="Header"/>
      <w:rPr>
        <w:sz w:val="20"/>
        <w:szCs w:val="20"/>
      </w:rPr>
    </w:pPr>
    <w:r>
      <w:rPr>
        <w:sz w:val="20"/>
        <w:szCs w:val="20"/>
      </w:rPr>
      <w:t xml:space="preserve">Email: </w:t>
    </w:r>
    <w:r w:rsidRPr="007437CB">
      <w:rPr>
        <w:sz w:val="20"/>
        <w:szCs w:val="20"/>
      </w:rPr>
      <w:t>YAC.FamilyMediation@ymcadlg.org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5B75"/>
    <w:rsid w:val="000062AD"/>
    <w:rsid w:val="00040DF3"/>
    <w:rsid w:val="00131932"/>
    <w:rsid w:val="00167F2B"/>
    <w:rsid w:val="00215BD8"/>
    <w:rsid w:val="002842A0"/>
    <w:rsid w:val="00333E2F"/>
    <w:rsid w:val="003347E0"/>
    <w:rsid w:val="003C32B3"/>
    <w:rsid w:val="00497E4A"/>
    <w:rsid w:val="005D6302"/>
    <w:rsid w:val="005F7A80"/>
    <w:rsid w:val="0063677A"/>
    <w:rsid w:val="007141FD"/>
    <w:rsid w:val="00734314"/>
    <w:rsid w:val="007437CB"/>
    <w:rsid w:val="00744469"/>
    <w:rsid w:val="00786737"/>
    <w:rsid w:val="008E2A50"/>
    <w:rsid w:val="00901C05"/>
    <w:rsid w:val="00917C68"/>
    <w:rsid w:val="00971883"/>
    <w:rsid w:val="009B4367"/>
    <w:rsid w:val="009F6985"/>
    <w:rsid w:val="00A8176D"/>
    <w:rsid w:val="00B3196B"/>
    <w:rsid w:val="00C77CB3"/>
    <w:rsid w:val="00C85B75"/>
    <w:rsid w:val="00C96161"/>
    <w:rsid w:val="00CB04D6"/>
    <w:rsid w:val="00ED3990"/>
    <w:rsid w:val="00F67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5B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85B75"/>
    <w:rPr>
      <w:color w:val="808080"/>
    </w:rPr>
  </w:style>
  <w:style w:type="table" w:styleId="TableGrid">
    <w:name w:val="Table Grid"/>
    <w:basedOn w:val="TableNormal"/>
    <w:uiPriority w:val="59"/>
    <w:rsid w:val="00C85B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85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5B7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062A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347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47E0"/>
  </w:style>
  <w:style w:type="paragraph" w:styleId="Footer">
    <w:name w:val="footer"/>
    <w:basedOn w:val="Normal"/>
    <w:link w:val="FooterChar"/>
    <w:uiPriority w:val="99"/>
    <w:unhideWhenUsed/>
    <w:rsid w:val="003347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47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5B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85B75"/>
    <w:rPr>
      <w:color w:val="808080"/>
    </w:rPr>
  </w:style>
  <w:style w:type="table" w:styleId="TableGrid">
    <w:name w:val="Table Grid"/>
    <w:basedOn w:val="TableNormal"/>
    <w:uiPriority w:val="59"/>
    <w:rsid w:val="00C85B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85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5B7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062A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347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47E0"/>
  </w:style>
  <w:style w:type="paragraph" w:styleId="Footer">
    <w:name w:val="footer"/>
    <w:basedOn w:val="Normal"/>
    <w:link w:val="FooterChar"/>
    <w:uiPriority w:val="99"/>
    <w:unhideWhenUsed/>
    <w:rsid w:val="003347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47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AC.FamilyMediation@ymcadlg.org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74C8789D5CA4B55839C0187F0E2E6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536FC1-E786-477E-BE51-4664D1EE15D7}"/>
      </w:docPartPr>
      <w:docPartBody>
        <w:p w:rsidR="00D24DC7" w:rsidRDefault="00177530" w:rsidP="00177530">
          <w:pPr>
            <w:pStyle w:val="474C8789D5CA4B55839C0187F0E2E61B3"/>
          </w:pPr>
          <w:r w:rsidRPr="00C656CA">
            <w:rPr>
              <w:rStyle w:val="PlaceholderText"/>
            </w:rPr>
            <w:t>Click here to enter a date.</w:t>
          </w:r>
        </w:p>
      </w:docPartBody>
    </w:docPart>
    <w:docPart>
      <w:docPartPr>
        <w:name w:val="F30C2E4E1B314083BA35A5A0ADA9F9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241025-3663-45A9-A88D-36FC12E2965D}"/>
      </w:docPartPr>
      <w:docPartBody>
        <w:p w:rsidR="00D24DC7" w:rsidRDefault="00177530" w:rsidP="00177530">
          <w:pPr>
            <w:pStyle w:val="F30C2E4E1B314083BA35A5A0ADA9F9323"/>
          </w:pPr>
          <w:r w:rsidRPr="00C656CA">
            <w:rPr>
              <w:rStyle w:val="PlaceholderText"/>
            </w:rPr>
            <w:t>Choose an item.</w:t>
          </w:r>
        </w:p>
      </w:docPartBody>
    </w:docPart>
    <w:docPart>
      <w:docPartPr>
        <w:name w:val="5D81E73480374F0EA61E4825C03B67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60741C-40DC-484D-8DF6-66268B9B9980}"/>
      </w:docPartPr>
      <w:docPartBody>
        <w:p w:rsidR="00D24DC7" w:rsidRDefault="00177530" w:rsidP="00177530">
          <w:pPr>
            <w:pStyle w:val="5D81E73480374F0EA61E4825C03B67483"/>
          </w:pPr>
          <w:r w:rsidRPr="00C656CA">
            <w:rPr>
              <w:rStyle w:val="PlaceholderText"/>
            </w:rPr>
            <w:t>Choose an item.</w:t>
          </w:r>
        </w:p>
      </w:docPartBody>
    </w:docPart>
    <w:docPart>
      <w:docPartPr>
        <w:name w:val="D2B1FABF33C6439489A838A854C9B4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9C9762-63A8-4622-AE68-3E47B756321A}"/>
      </w:docPartPr>
      <w:docPartBody>
        <w:p w:rsidR="00D24DC7" w:rsidRDefault="00177530" w:rsidP="00177530">
          <w:pPr>
            <w:pStyle w:val="D2B1FABF33C6439489A838A854C9B4BD3"/>
          </w:pPr>
          <w:r w:rsidRPr="00C656CA">
            <w:rPr>
              <w:rStyle w:val="PlaceholderText"/>
            </w:rPr>
            <w:t>Click here to enter text.</w:t>
          </w:r>
        </w:p>
      </w:docPartBody>
    </w:docPart>
    <w:docPart>
      <w:docPartPr>
        <w:name w:val="CE4C520D06B94B5393F9E611EDB676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97BBB0-8E89-48AD-B4A8-6EA274BE698E}"/>
      </w:docPartPr>
      <w:docPartBody>
        <w:p w:rsidR="00D24DC7" w:rsidRDefault="00177530" w:rsidP="00177530">
          <w:pPr>
            <w:pStyle w:val="CE4C520D06B94B5393F9E611EDB676E23"/>
          </w:pPr>
          <w:r w:rsidRPr="00C656CA">
            <w:rPr>
              <w:rStyle w:val="PlaceholderText"/>
            </w:rPr>
            <w:t>Click here to enter text.</w:t>
          </w:r>
        </w:p>
      </w:docPartBody>
    </w:docPart>
    <w:docPart>
      <w:docPartPr>
        <w:name w:val="75853F1E300E448DA40A7B42C94A4E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6EB9E2-0BCE-486F-9C39-67417DF718F8}"/>
      </w:docPartPr>
      <w:docPartBody>
        <w:p w:rsidR="00D24DC7" w:rsidRDefault="00177530" w:rsidP="00177530">
          <w:pPr>
            <w:pStyle w:val="75853F1E300E448DA40A7B42C94A4E5F3"/>
          </w:pPr>
          <w:r w:rsidRPr="00C656CA">
            <w:rPr>
              <w:rStyle w:val="PlaceholderText"/>
            </w:rPr>
            <w:t>Click here to enter text.</w:t>
          </w:r>
        </w:p>
      </w:docPartBody>
    </w:docPart>
    <w:docPart>
      <w:docPartPr>
        <w:name w:val="A322601B455B4651A48025D25DD6D3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FA83A0-1F49-4F2C-B4DD-2A29C7A998A6}"/>
      </w:docPartPr>
      <w:docPartBody>
        <w:p w:rsidR="00D24DC7" w:rsidRDefault="00177530" w:rsidP="00177530">
          <w:pPr>
            <w:pStyle w:val="A322601B455B4651A48025D25DD6D3503"/>
          </w:pPr>
          <w:r w:rsidRPr="00C656CA">
            <w:rPr>
              <w:rStyle w:val="PlaceholderText"/>
            </w:rPr>
            <w:t>Click here to enter text.</w:t>
          </w:r>
        </w:p>
      </w:docPartBody>
    </w:docPart>
    <w:docPart>
      <w:docPartPr>
        <w:name w:val="133B819A1B0C4739B4345AE3EC0A34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A4CC05-4623-48EA-9160-DE1468399417}"/>
      </w:docPartPr>
      <w:docPartBody>
        <w:p w:rsidR="00D24DC7" w:rsidRDefault="00177530" w:rsidP="00177530">
          <w:pPr>
            <w:pStyle w:val="133B819A1B0C4739B4345AE3EC0A34513"/>
          </w:pPr>
          <w:r w:rsidRPr="00C656CA">
            <w:rPr>
              <w:rStyle w:val="PlaceholderText"/>
            </w:rPr>
            <w:t>Click here to enter text.</w:t>
          </w:r>
        </w:p>
      </w:docPartBody>
    </w:docPart>
    <w:docPart>
      <w:docPartPr>
        <w:name w:val="A76112EDF7634683BF83B91871A98F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070815-4B16-4736-96ED-D9C9E46301CB}"/>
      </w:docPartPr>
      <w:docPartBody>
        <w:p w:rsidR="00D24DC7" w:rsidRDefault="00177530" w:rsidP="00177530">
          <w:pPr>
            <w:pStyle w:val="A76112EDF7634683BF83B91871A98F033"/>
          </w:pPr>
          <w:r w:rsidRPr="00C656CA">
            <w:rPr>
              <w:rStyle w:val="PlaceholderText"/>
            </w:rPr>
            <w:t>Click here to enter text.</w:t>
          </w:r>
        </w:p>
      </w:docPartBody>
    </w:docPart>
    <w:docPart>
      <w:docPartPr>
        <w:name w:val="F048903D8E91487CB41CDD1D1793F3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916352-2604-4E2D-A5F2-4A29CD086DB8}"/>
      </w:docPartPr>
      <w:docPartBody>
        <w:p w:rsidR="00D24DC7" w:rsidRDefault="00177530" w:rsidP="00177530">
          <w:pPr>
            <w:pStyle w:val="F048903D8E91487CB41CDD1D1793F3973"/>
          </w:pPr>
          <w:r w:rsidRPr="00C656CA">
            <w:rPr>
              <w:rStyle w:val="PlaceholderText"/>
            </w:rPr>
            <w:t>Click here to enter text.</w:t>
          </w:r>
        </w:p>
      </w:docPartBody>
    </w:docPart>
    <w:docPart>
      <w:docPartPr>
        <w:name w:val="0601FF5842B148BC977E7325E17996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FE76BE-08AB-4DA4-97E2-38133E073CCF}"/>
      </w:docPartPr>
      <w:docPartBody>
        <w:p w:rsidR="00D24DC7" w:rsidRDefault="00177530" w:rsidP="00177530">
          <w:pPr>
            <w:pStyle w:val="0601FF5842B148BC977E7325E17996D33"/>
          </w:pPr>
          <w:r w:rsidRPr="00C656CA">
            <w:rPr>
              <w:rStyle w:val="PlaceholderText"/>
            </w:rPr>
            <w:t>Click here to enter text.</w:t>
          </w:r>
        </w:p>
      </w:docPartBody>
    </w:docPart>
    <w:docPart>
      <w:docPartPr>
        <w:name w:val="82EE5DDE7CFB40D199F643815850D4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24FE88-EEE1-48A5-9932-6A5F0DE73418}"/>
      </w:docPartPr>
      <w:docPartBody>
        <w:p w:rsidR="00D24DC7" w:rsidRDefault="00177530" w:rsidP="00177530">
          <w:pPr>
            <w:pStyle w:val="82EE5DDE7CFB40D199F643815850D43C3"/>
          </w:pPr>
          <w:r w:rsidRPr="00C656CA">
            <w:rPr>
              <w:rStyle w:val="PlaceholderText"/>
            </w:rPr>
            <w:t>Click here to enter text.</w:t>
          </w:r>
        </w:p>
      </w:docPartBody>
    </w:docPart>
    <w:docPart>
      <w:docPartPr>
        <w:name w:val="0F7E0D11956E48B9AC775E45694023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99D14F-2332-4FB5-81F4-933817F9DD73}"/>
      </w:docPartPr>
      <w:docPartBody>
        <w:p w:rsidR="00D24DC7" w:rsidRDefault="00177530" w:rsidP="00177530">
          <w:pPr>
            <w:pStyle w:val="0F7E0D11956E48B9AC775E45694023433"/>
          </w:pPr>
          <w:r w:rsidRPr="00C656CA">
            <w:rPr>
              <w:rStyle w:val="PlaceholderText"/>
            </w:rPr>
            <w:t>Click here to enter text.</w:t>
          </w:r>
        </w:p>
      </w:docPartBody>
    </w:docPart>
    <w:docPart>
      <w:docPartPr>
        <w:name w:val="31F5FD69EA1241CD99522A787B99BE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249E8B-0691-4516-AD3E-1E3BF3E1C383}"/>
      </w:docPartPr>
      <w:docPartBody>
        <w:p w:rsidR="00D24DC7" w:rsidRDefault="00177530" w:rsidP="00177530">
          <w:pPr>
            <w:pStyle w:val="31F5FD69EA1241CD99522A787B99BE663"/>
          </w:pPr>
          <w:r w:rsidRPr="00C656CA">
            <w:rPr>
              <w:rStyle w:val="PlaceholderText"/>
            </w:rPr>
            <w:t>Click here to enter text.</w:t>
          </w:r>
        </w:p>
      </w:docPartBody>
    </w:docPart>
    <w:docPart>
      <w:docPartPr>
        <w:name w:val="533BDAE85FE243DE8045B52619F8A9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638BD2-6876-4C9C-882B-A87ADF7973DD}"/>
      </w:docPartPr>
      <w:docPartBody>
        <w:p w:rsidR="00391360" w:rsidRDefault="009D761C" w:rsidP="009D761C">
          <w:pPr>
            <w:pStyle w:val="533BDAE85FE243DE8045B52619F8A9BF"/>
          </w:pPr>
          <w:r w:rsidRPr="00C656CA">
            <w:rPr>
              <w:rStyle w:val="PlaceholderText"/>
            </w:rPr>
            <w:t>Click here to enter text.</w:t>
          </w:r>
        </w:p>
      </w:docPartBody>
    </w:docPart>
    <w:docPart>
      <w:docPartPr>
        <w:name w:val="5F7E2AADA0FE4D9BAE26F62D2B05C3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891435-2E9F-4C1D-92D0-0D2AD3C90169}"/>
      </w:docPartPr>
      <w:docPartBody>
        <w:p w:rsidR="00391360" w:rsidRDefault="009D761C" w:rsidP="009D761C">
          <w:pPr>
            <w:pStyle w:val="5F7E2AADA0FE4D9BAE26F62D2B05C393"/>
          </w:pPr>
          <w:r w:rsidRPr="00C656CA">
            <w:rPr>
              <w:rStyle w:val="PlaceholderText"/>
            </w:rPr>
            <w:t>Click here to enter text.</w:t>
          </w:r>
        </w:p>
      </w:docPartBody>
    </w:docPart>
    <w:docPart>
      <w:docPartPr>
        <w:name w:val="96C663A156F84001920D40137D2841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574AEF-11BB-4CF8-97A9-B6B3EE9B6299}"/>
      </w:docPartPr>
      <w:docPartBody>
        <w:p w:rsidR="00391360" w:rsidRDefault="009D761C" w:rsidP="009D761C">
          <w:pPr>
            <w:pStyle w:val="96C663A156F84001920D40137D2841A8"/>
          </w:pPr>
          <w:r w:rsidRPr="00C656CA">
            <w:rPr>
              <w:rStyle w:val="PlaceholderText"/>
            </w:rPr>
            <w:t>Click here to enter text.</w:t>
          </w:r>
        </w:p>
      </w:docPartBody>
    </w:docPart>
    <w:docPart>
      <w:docPartPr>
        <w:name w:val="E60F8E09BCE040CF9E721FB8150E99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79BFC3-00F5-4313-9CDF-3B6282466296}"/>
      </w:docPartPr>
      <w:docPartBody>
        <w:p w:rsidR="00391360" w:rsidRDefault="009D761C" w:rsidP="009D761C">
          <w:pPr>
            <w:pStyle w:val="E60F8E09BCE040CF9E721FB8150E99CA"/>
          </w:pPr>
          <w:r w:rsidRPr="00C656CA">
            <w:rPr>
              <w:rStyle w:val="PlaceholderText"/>
            </w:rPr>
            <w:t>Click here to enter text.</w:t>
          </w:r>
        </w:p>
      </w:docPartBody>
    </w:docPart>
    <w:docPart>
      <w:docPartPr>
        <w:name w:val="BF354A182CB74F10BE3FF9F1849F6F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52C21B-0A3F-4339-A2EA-17D03121B3A4}"/>
      </w:docPartPr>
      <w:docPartBody>
        <w:p w:rsidR="00391360" w:rsidRDefault="009D761C" w:rsidP="009D761C">
          <w:pPr>
            <w:pStyle w:val="BF354A182CB74F10BE3FF9F1849F6F52"/>
          </w:pPr>
          <w:r w:rsidRPr="00C656CA">
            <w:rPr>
              <w:rStyle w:val="PlaceholderText"/>
            </w:rPr>
            <w:t>Click here to enter text.</w:t>
          </w:r>
        </w:p>
      </w:docPartBody>
    </w:docPart>
    <w:docPart>
      <w:docPartPr>
        <w:name w:val="6855560C9BC3490FA620A0060B086F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4295BD-1D27-4AC6-A6B3-1445B65B629C}"/>
      </w:docPartPr>
      <w:docPartBody>
        <w:p w:rsidR="00391360" w:rsidRDefault="009D761C" w:rsidP="009D761C">
          <w:pPr>
            <w:pStyle w:val="6855560C9BC3490FA620A0060B086FCE"/>
          </w:pPr>
          <w:r w:rsidRPr="00C656CA">
            <w:rPr>
              <w:rStyle w:val="PlaceholderText"/>
            </w:rPr>
            <w:t>Click here to enter text.</w:t>
          </w:r>
        </w:p>
      </w:docPartBody>
    </w:docPart>
    <w:docPart>
      <w:docPartPr>
        <w:name w:val="C78C64A814B94989B87A3EC0D80F26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66CCF6-2DC0-4820-80EF-67B7B2AC80F9}"/>
      </w:docPartPr>
      <w:docPartBody>
        <w:p w:rsidR="00391360" w:rsidRDefault="009D761C" w:rsidP="009D761C">
          <w:pPr>
            <w:pStyle w:val="C78C64A814B94989B87A3EC0D80F262C"/>
          </w:pPr>
          <w:r w:rsidRPr="00C656CA">
            <w:rPr>
              <w:rStyle w:val="PlaceholderText"/>
            </w:rPr>
            <w:t>Click here to enter text.</w:t>
          </w:r>
        </w:p>
      </w:docPartBody>
    </w:docPart>
    <w:docPart>
      <w:docPartPr>
        <w:name w:val="1CB221306AE94204B0301D1E76F6A2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A6F69B-4AD3-4399-AF06-3DD4FCC7691C}"/>
      </w:docPartPr>
      <w:docPartBody>
        <w:p w:rsidR="00391360" w:rsidRDefault="009D761C" w:rsidP="009D761C">
          <w:pPr>
            <w:pStyle w:val="1CB221306AE94204B0301D1E76F6A255"/>
          </w:pPr>
          <w:r w:rsidRPr="00A0758C">
            <w:rPr>
              <w:rStyle w:val="PlaceholderText"/>
            </w:rPr>
            <w:t>Choose an item.</w:t>
          </w:r>
        </w:p>
      </w:docPartBody>
    </w:docPart>
    <w:docPart>
      <w:docPartPr>
        <w:name w:val="08A60329C031445185C1888FB5CAD9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E00105-D75B-410B-AD40-7AD2130A1C96}"/>
      </w:docPartPr>
      <w:docPartBody>
        <w:p w:rsidR="00391360" w:rsidRDefault="009D761C" w:rsidP="009D761C">
          <w:pPr>
            <w:pStyle w:val="08A60329C031445185C1888FB5CAD9BD"/>
          </w:pPr>
          <w:r w:rsidRPr="00A0758C">
            <w:rPr>
              <w:rStyle w:val="PlaceholderText"/>
            </w:rPr>
            <w:t>Choose an item.</w:t>
          </w:r>
        </w:p>
      </w:docPartBody>
    </w:docPart>
    <w:docPart>
      <w:docPartPr>
        <w:name w:val="6B2DE56D251F437A898C173FDFE198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46223E-6B2D-4213-B14B-8E22ADE4ABFB}"/>
      </w:docPartPr>
      <w:docPartBody>
        <w:p w:rsidR="00391360" w:rsidRDefault="009D761C" w:rsidP="009D761C">
          <w:pPr>
            <w:pStyle w:val="6B2DE56D251F437A898C173FDFE198D6"/>
          </w:pPr>
          <w:r w:rsidRPr="00A0758C">
            <w:rPr>
              <w:rStyle w:val="PlaceholderText"/>
            </w:rPr>
            <w:t>Choose an item.</w:t>
          </w:r>
        </w:p>
      </w:docPartBody>
    </w:docPart>
    <w:docPart>
      <w:docPartPr>
        <w:name w:val="4BFDDCB38295461391C69DC724E127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50CA77-CE74-45C2-B785-9A5489942231}"/>
      </w:docPartPr>
      <w:docPartBody>
        <w:p w:rsidR="00391360" w:rsidRDefault="009D761C" w:rsidP="009D761C">
          <w:pPr>
            <w:pStyle w:val="4BFDDCB38295461391C69DC724E1274D"/>
          </w:pPr>
          <w:r w:rsidRPr="00C656CA">
            <w:rPr>
              <w:rStyle w:val="PlaceholderText"/>
            </w:rPr>
            <w:t>Click here to enter text.</w:t>
          </w:r>
        </w:p>
      </w:docPartBody>
    </w:docPart>
    <w:docPart>
      <w:docPartPr>
        <w:name w:val="9B0CAFFF581F45629BC87675A7BFD4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5048DA-8E0B-4749-A669-5A03545ACEF4}"/>
      </w:docPartPr>
      <w:docPartBody>
        <w:p w:rsidR="00391360" w:rsidRDefault="009D761C" w:rsidP="009D761C">
          <w:pPr>
            <w:pStyle w:val="9B0CAFFF581F45629BC87675A7BFD480"/>
          </w:pPr>
          <w:r w:rsidRPr="00C656CA">
            <w:rPr>
              <w:rStyle w:val="PlaceholderText"/>
            </w:rPr>
            <w:t>Click here to enter text.</w:t>
          </w:r>
        </w:p>
      </w:docPartBody>
    </w:docPart>
    <w:docPart>
      <w:docPartPr>
        <w:name w:val="71520DB94715494A8AC5DA11074246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069595-867F-40B4-91A7-E84A232F3C25}"/>
      </w:docPartPr>
      <w:docPartBody>
        <w:p w:rsidR="00391360" w:rsidRDefault="009D761C" w:rsidP="009D761C">
          <w:pPr>
            <w:pStyle w:val="71520DB94715494A8AC5DA1107424633"/>
          </w:pPr>
          <w:r w:rsidRPr="00A0758C">
            <w:rPr>
              <w:rStyle w:val="PlaceholderText"/>
            </w:rPr>
            <w:t>Choose an item.</w:t>
          </w:r>
        </w:p>
      </w:docPartBody>
    </w:docPart>
    <w:docPart>
      <w:docPartPr>
        <w:name w:val="94CCCF83FA1B49638723606DF1A3E4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BF33BC-50E4-4F37-AE6A-D58015890668}"/>
      </w:docPartPr>
      <w:docPartBody>
        <w:p w:rsidR="00391360" w:rsidRDefault="009D761C" w:rsidP="009D761C">
          <w:pPr>
            <w:pStyle w:val="94CCCF83FA1B49638723606DF1A3E43B"/>
          </w:pPr>
          <w:r w:rsidRPr="00A0758C">
            <w:rPr>
              <w:rStyle w:val="PlaceholderText"/>
            </w:rPr>
            <w:t>Choose an item.</w:t>
          </w:r>
        </w:p>
      </w:docPartBody>
    </w:docPart>
    <w:docPart>
      <w:docPartPr>
        <w:name w:val="293E35625C6948A5A19C597EA36769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53D03B-82F4-4C22-A359-AC03BD19738C}"/>
      </w:docPartPr>
      <w:docPartBody>
        <w:p w:rsidR="00391360" w:rsidRDefault="009D761C" w:rsidP="009D761C">
          <w:pPr>
            <w:pStyle w:val="293E35625C6948A5A19C597EA3676991"/>
          </w:pPr>
          <w:r w:rsidRPr="00C656CA">
            <w:rPr>
              <w:rStyle w:val="PlaceholderText"/>
            </w:rPr>
            <w:t>Click here to enter text.</w:t>
          </w:r>
        </w:p>
      </w:docPartBody>
    </w:docPart>
    <w:docPart>
      <w:docPartPr>
        <w:name w:val="95BB3C1AFE2F45329D713AD75BF5AB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9994B3-57ED-4194-B0DC-DD6579BEE2C4}"/>
      </w:docPartPr>
      <w:docPartBody>
        <w:p w:rsidR="00391360" w:rsidRDefault="009D761C" w:rsidP="009D761C">
          <w:pPr>
            <w:pStyle w:val="95BB3C1AFE2F45329D713AD75BF5ABAF"/>
          </w:pPr>
          <w:r w:rsidRPr="00C656CA">
            <w:rPr>
              <w:rStyle w:val="PlaceholderText"/>
            </w:rPr>
            <w:t>Choose an item.</w:t>
          </w:r>
        </w:p>
      </w:docPartBody>
    </w:docPart>
    <w:docPart>
      <w:docPartPr>
        <w:name w:val="8979BB3E6F814BE78E418A11DA081E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645F14-C5F5-4D1B-91CA-AB6F8DF498D8}"/>
      </w:docPartPr>
      <w:docPartBody>
        <w:p w:rsidR="00391360" w:rsidRDefault="009D761C" w:rsidP="009D761C">
          <w:pPr>
            <w:pStyle w:val="8979BB3E6F814BE78E418A11DA081EE4"/>
          </w:pPr>
          <w:r w:rsidRPr="00A0758C">
            <w:rPr>
              <w:rStyle w:val="PlaceholderText"/>
            </w:rPr>
            <w:t>Choose an item.</w:t>
          </w:r>
        </w:p>
      </w:docPartBody>
    </w:docPart>
    <w:docPart>
      <w:docPartPr>
        <w:name w:val="11A7545B324D4BB6A0423A48FB3AF9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3AB18F-37E9-473F-911E-1273B564B8BF}"/>
      </w:docPartPr>
      <w:docPartBody>
        <w:p w:rsidR="00391360" w:rsidRDefault="009D761C" w:rsidP="009D761C">
          <w:pPr>
            <w:pStyle w:val="11A7545B324D4BB6A0423A48FB3AF9AF"/>
          </w:pPr>
          <w:r w:rsidRPr="00C656CA">
            <w:rPr>
              <w:rStyle w:val="PlaceholderText"/>
            </w:rPr>
            <w:t>Click here to enter text.</w:t>
          </w:r>
        </w:p>
      </w:docPartBody>
    </w:docPart>
    <w:docPart>
      <w:docPartPr>
        <w:name w:val="8E91394D86674E119E0EA00ACFF01E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5A75B7-2712-456C-8F2D-10F9878A86D7}"/>
      </w:docPartPr>
      <w:docPartBody>
        <w:p w:rsidR="00391360" w:rsidRDefault="009D761C" w:rsidP="009D761C">
          <w:pPr>
            <w:pStyle w:val="8E91394D86674E119E0EA00ACFF01E7D"/>
          </w:pPr>
          <w:r w:rsidRPr="00C656CA">
            <w:rPr>
              <w:rStyle w:val="PlaceholderText"/>
            </w:rPr>
            <w:t>Click here to enter text.</w:t>
          </w:r>
        </w:p>
      </w:docPartBody>
    </w:docPart>
    <w:docPart>
      <w:docPartPr>
        <w:name w:val="103C613D4ABD4E7B9BD524D00CFC89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06E510-7283-4464-8D1D-A7C492FE885C}"/>
      </w:docPartPr>
      <w:docPartBody>
        <w:p w:rsidR="00391360" w:rsidRDefault="009D761C" w:rsidP="009D761C">
          <w:pPr>
            <w:pStyle w:val="103C613D4ABD4E7B9BD524D00CFC89EB"/>
          </w:pPr>
          <w:r w:rsidRPr="00C656CA">
            <w:rPr>
              <w:rStyle w:val="PlaceholderText"/>
            </w:rPr>
            <w:t>Click here to enter text.</w:t>
          </w:r>
        </w:p>
      </w:docPartBody>
    </w:docPart>
    <w:docPart>
      <w:docPartPr>
        <w:name w:val="ABF48CB9D32049EA84957E1AD39272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558FFD-870B-46D2-9FED-C0CB098996AD}"/>
      </w:docPartPr>
      <w:docPartBody>
        <w:p w:rsidR="00391360" w:rsidRDefault="009D761C" w:rsidP="009D761C">
          <w:pPr>
            <w:pStyle w:val="ABF48CB9D32049EA84957E1AD39272BD"/>
          </w:pPr>
          <w:r w:rsidRPr="00C656CA">
            <w:rPr>
              <w:rStyle w:val="PlaceholderText"/>
            </w:rPr>
            <w:t>Choose an item.</w:t>
          </w:r>
        </w:p>
      </w:docPartBody>
    </w:docPart>
    <w:docPart>
      <w:docPartPr>
        <w:name w:val="2053FBC93C45429EA359773017868A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67042D-2573-44BA-99EB-13FDAACD87AA}"/>
      </w:docPartPr>
      <w:docPartBody>
        <w:p w:rsidR="00391360" w:rsidRDefault="009D761C" w:rsidP="009D761C">
          <w:pPr>
            <w:pStyle w:val="2053FBC93C45429EA359773017868AC3"/>
          </w:pPr>
          <w:r w:rsidRPr="00C656CA">
            <w:rPr>
              <w:rStyle w:val="PlaceholderText"/>
            </w:rPr>
            <w:t>Click here to enter text.</w:t>
          </w:r>
        </w:p>
      </w:docPartBody>
    </w:docPart>
    <w:docPart>
      <w:docPartPr>
        <w:name w:val="3FE7CC1E8AFD46F798F8EF9B66D636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BAA8D5-49AA-4487-8EFE-AD2420F79EB7}"/>
      </w:docPartPr>
      <w:docPartBody>
        <w:p w:rsidR="003A6D5B" w:rsidRDefault="00391360" w:rsidP="00391360">
          <w:pPr>
            <w:pStyle w:val="3FE7CC1E8AFD46F798F8EF9B66D6368D"/>
          </w:pPr>
          <w:r w:rsidRPr="00C656CA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891"/>
    <w:rsid w:val="00177530"/>
    <w:rsid w:val="00391360"/>
    <w:rsid w:val="003A6D5B"/>
    <w:rsid w:val="00866891"/>
    <w:rsid w:val="009D761C"/>
    <w:rsid w:val="00D24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91360"/>
    <w:rPr>
      <w:color w:val="808080"/>
    </w:rPr>
  </w:style>
  <w:style w:type="paragraph" w:customStyle="1" w:styleId="474C8789D5CA4B55839C0187F0E2E61B">
    <w:name w:val="474C8789D5CA4B55839C0187F0E2E61B"/>
    <w:rsid w:val="00866891"/>
  </w:style>
  <w:style w:type="paragraph" w:customStyle="1" w:styleId="F30C2E4E1B314083BA35A5A0ADA9F932">
    <w:name w:val="F30C2E4E1B314083BA35A5A0ADA9F932"/>
    <w:rsid w:val="00866891"/>
  </w:style>
  <w:style w:type="paragraph" w:customStyle="1" w:styleId="5D81E73480374F0EA61E4825C03B6748">
    <w:name w:val="5D81E73480374F0EA61E4825C03B6748"/>
    <w:rsid w:val="00866891"/>
  </w:style>
  <w:style w:type="paragraph" w:customStyle="1" w:styleId="D2B1FABF33C6439489A838A854C9B4BD">
    <w:name w:val="D2B1FABF33C6439489A838A854C9B4BD"/>
    <w:rsid w:val="00866891"/>
  </w:style>
  <w:style w:type="paragraph" w:customStyle="1" w:styleId="CE4C520D06B94B5393F9E611EDB676E2">
    <w:name w:val="CE4C520D06B94B5393F9E611EDB676E2"/>
    <w:rsid w:val="00866891"/>
  </w:style>
  <w:style w:type="paragraph" w:customStyle="1" w:styleId="75853F1E300E448DA40A7B42C94A4E5F">
    <w:name w:val="75853F1E300E448DA40A7B42C94A4E5F"/>
    <w:rsid w:val="00866891"/>
  </w:style>
  <w:style w:type="paragraph" w:customStyle="1" w:styleId="A322601B455B4651A48025D25DD6D350">
    <w:name w:val="A322601B455B4651A48025D25DD6D350"/>
    <w:rsid w:val="00866891"/>
  </w:style>
  <w:style w:type="paragraph" w:customStyle="1" w:styleId="133B819A1B0C4739B4345AE3EC0A3451">
    <w:name w:val="133B819A1B0C4739B4345AE3EC0A3451"/>
    <w:rsid w:val="00866891"/>
  </w:style>
  <w:style w:type="paragraph" w:customStyle="1" w:styleId="A76112EDF7634683BF83B91871A98F03">
    <w:name w:val="A76112EDF7634683BF83B91871A98F03"/>
    <w:rsid w:val="00866891"/>
  </w:style>
  <w:style w:type="paragraph" w:customStyle="1" w:styleId="F048903D8E91487CB41CDD1D1793F397">
    <w:name w:val="F048903D8E91487CB41CDD1D1793F397"/>
    <w:rsid w:val="00866891"/>
  </w:style>
  <w:style w:type="paragraph" w:customStyle="1" w:styleId="2A620D5227814886BF0DFA6B740FC4E1">
    <w:name w:val="2A620D5227814886BF0DFA6B740FC4E1"/>
    <w:rsid w:val="00866891"/>
  </w:style>
  <w:style w:type="paragraph" w:customStyle="1" w:styleId="1D8E70011F9446B897F062D07D17A4DC">
    <w:name w:val="1D8E70011F9446B897F062D07D17A4DC"/>
    <w:rsid w:val="00866891"/>
  </w:style>
  <w:style w:type="paragraph" w:customStyle="1" w:styleId="2B6E73936AF94C28B08B1F8B526398B1">
    <w:name w:val="2B6E73936AF94C28B08B1F8B526398B1"/>
    <w:rsid w:val="00866891"/>
  </w:style>
  <w:style w:type="paragraph" w:customStyle="1" w:styleId="E534CC0A670844798FA2E7069C2A4064">
    <w:name w:val="E534CC0A670844798FA2E7069C2A4064"/>
    <w:rsid w:val="00866891"/>
  </w:style>
  <w:style w:type="paragraph" w:customStyle="1" w:styleId="F75FCF5280E644A28AAA8D5E572104AE">
    <w:name w:val="F75FCF5280E644A28AAA8D5E572104AE"/>
    <w:rsid w:val="00866891"/>
  </w:style>
  <w:style w:type="paragraph" w:customStyle="1" w:styleId="531F7E9BD63A4EF6A4D7DDA66B28D6C5">
    <w:name w:val="531F7E9BD63A4EF6A4D7DDA66B28D6C5"/>
    <w:rsid w:val="00866891"/>
  </w:style>
  <w:style w:type="paragraph" w:customStyle="1" w:styleId="CA88F14C943F4169AD50F95B94EDF0E3">
    <w:name w:val="CA88F14C943F4169AD50F95B94EDF0E3"/>
    <w:rsid w:val="00866891"/>
  </w:style>
  <w:style w:type="paragraph" w:customStyle="1" w:styleId="34308C760E7640A39573CD54CD0AA394">
    <w:name w:val="34308C760E7640A39573CD54CD0AA394"/>
    <w:rsid w:val="00866891"/>
  </w:style>
  <w:style w:type="paragraph" w:customStyle="1" w:styleId="7F92EA9ABE524B9788CA1D0C91F26DB6">
    <w:name w:val="7F92EA9ABE524B9788CA1D0C91F26DB6"/>
    <w:rsid w:val="00866891"/>
  </w:style>
  <w:style w:type="paragraph" w:customStyle="1" w:styleId="9D352489239C4AE09F8C53F082F87FCD">
    <w:name w:val="9D352489239C4AE09F8C53F082F87FCD"/>
    <w:rsid w:val="00866891"/>
  </w:style>
  <w:style w:type="paragraph" w:customStyle="1" w:styleId="7B6D44F9D18B460384AF856ED77498DF">
    <w:name w:val="7B6D44F9D18B460384AF856ED77498DF"/>
    <w:rsid w:val="00866891"/>
  </w:style>
  <w:style w:type="paragraph" w:customStyle="1" w:styleId="0601FF5842B148BC977E7325E17996D3">
    <w:name w:val="0601FF5842B148BC977E7325E17996D3"/>
    <w:rsid w:val="00866891"/>
  </w:style>
  <w:style w:type="paragraph" w:customStyle="1" w:styleId="82EE5DDE7CFB40D199F643815850D43C">
    <w:name w:val="82EE5DDE7CFB40D199F643815850D43C"/>
    <w:rsid w:val="00866891"/>
  </w:style>
  <w:style w:type="paragraph" w:customStyle="1" w:styleId="97A9C706B7E640BBA38A13F287BEC4F7">
    <w:name w:val="97A9C706B7E640BBA38A13F287BEC4F7"/>
    <w:rsid w:val="00866891"/>
  </w:style>
  <w:style w:type="paragraph" w:customStyle="1" w:styleId="7B489F53122348AAB08B9D2945C1D250">
    <w:name w:val="7B489F53122348AAB08B9D2945C1D250"/>
    <w:rsid w:val="00866891"/>
  </w:style>
  <w:style w:type="paragraph" w:customStyle="1" w:styleId="17BF0AF2B6A147CC847A0C13EF6EC2A4">
    <w:name w:val="17BF0AF2B6A147CC847A0C13EF6EC2A4"/>
    <w:rsid w:val="00866891"/>
  </w:style>
  <w:style w:type="paragraph" w:customStyle="1" w:styleId="C4AE95DD43154D6F84A8F0F7792E2F2B">
    <w:name w:val="C4AE95DD43154D6F84A8F0F7792E2F2B"/>
    <w:rsid w:val="00866891"/>
  </w:style>
  <w:style w:type="paragraph" w:customStyle="1" w:styleId="0F7E0D11956E48B9AC775E4569402343">
    <w:name w:val="0F7E0D11956E48B9AC775E4569402343"/>
    <w:rsid w:val="00866891"/>
  </w:style>
  <w:style w:type="paragraph" w:customStyle="1" w:styleId="31F5FD69EA1241CD99522A787B99BE66">
    <w:name w:val="31F5FD69EA1241CD99522A787B99BE66"/>
    <w:rsid w:val="00866891"/>
  </w:style>
  <w:style w:type="paragraph" w:customStyle="1" w:styleId="87D89FAE01C64EC0A9CD19FB1805F6F8">
    <w:name w:val="87D89FAE01C64EC0A9CD19FB1805F6F8"/>
    <w:rsid w:val="00866891"/>
  </w:style>
  <w:style w:type="paragraph" w:customStyle="1" w:styleId="8271EA0FB4904FC790825E094976D147">
    <w:name w:val="8271EA0FB4904FC790825E094976D147"/>
    <w:rsid w:val="00866891"/>
  </w:style>
  <w:style w:type="paragraph" w:customStyle="1" w:styleId="474C8789D5CA4B55839C0187F0E2E61B1">
    <w:name w:val="474C8789D5CA4B55839C0187F0E2E61B1"/>
    <w:rsid w:val="00D24DC7"/>
    <w:rPr>
      <w:rFonts w:eastAsiaTheme="minorHAnsi"/>
      <w:lang w:eastAsia="en-US"/>
    </w:rPr>
  </w:style>
  <w:style w:type="paragraph" w:customStyle="1" w:styleId="0F7E0D11956E48B9AC775E45694023431">
    <w:name w:val="0F7E0D11956E48B9AC775E45694023431"/>
    <w:rsid w:val="00D24DC7"/>
    <w:rPr>
      <w:rFonts w:eastAsiaTheme="minorHAnsi"/>
      <w:lang w:eastAsia="en-US"/>
    </w:rPr>
  </w:style>
  <w:style w:type="paragraph" w:customStyle="1" w:styleId="31F5FD69EA1241CD99522A787B99BE661">
    <w:name w:val="31F5FD69EA1241CD99522A787B99BE661"/>
    <w:rsid w:val="00D24DC7"/>
    <w:rPr>
      <w:rFonts w:eastAsiaTheme="minorHAnsi"/>
      <w:lang w:eastAsia="en-US"/>
    </w:rPr>
  </w:style>
  <w:style w:type="paragraph" w:customStyle="1" w:styleId="87D89FAE01C64EC0A9CD19FB1805F6F81">
    <w:name w:val="87D89FAE01C64EC0A9CD19FB1805F6F81"/>
    <w:rsid w:val="00D24DC7"/>
    <w:rPr>
      <w:rFonts w:eastAsiaTheme="minorHAnsi"/>
      <w:lang w:eastAsia="en-US"/>
    </w:rPr>
  </w:style>
  <w:style w:type="paragraph" w:customStyle="1" w:styleId="F30C2E4E1B314083BA35A5A0ADA9F9321">
    <w:name w:val="F30C2E4E1B314083BA35A5A0ADA9F9321"/>
    <w:rsid w:val="00D24DC7"/>
    <w:rPr>
      <w:rFonts w:eastAsiaTheme="minorHAnsi"/>
      <w:lang w:eastAsia="en-US"/>
    </w:rPr>
  </w:style>
  <w:style w:type="paragraph" w:customStyle="1" w:styleId="5D81E73480374F0EA61E4825C03B67481">
    <w:name w:val="5D81E73480374F0EA61E4825C03B67481"/>
    <w:rsid w:val="00D24DC7"/>
    <w:rPr>
      <w:rFonts w:eastAsiaTheme="minorHAnsi"/>
      <w:lang w:eastAsia="en-US"/>
    </w:rPr>
  </w:style>
  <w:style w:type="paragraph" w:customStyle="1" w:styleId="D2B1FABF33C6439489A838A854C9B4BD1">
    <w:name w:val="D2B1FABF33C6439489A838A854C9B4BD1"/>
    <w:rsid w:val="00D24DC7"/>
    <w:rPr>
      <w:rFonts w:eastAsiaTheme="minorHAnsi"/>
      <w:lang w:eastAsia="en-US"/>
    </w:rPr>
  </w:style>
  <w:style w:type="paragraph" w:customStyle="1" w:styleId="CE4C520D06B94B5393F9E611EDB676E21">
    <w:name w:val="CE4C520D06B94B5393F9E611EDB676E21"/>
    <w:rsid w:val="00D24DC7"/>
    <w:rPr>
      <w:rFonts w:eastAsiaTheme="minorHAnsi"/>
      <w:lang w:eastAsia="en-US"/>
    </w:rPr>
  </w:style>
  <w:style w:type="paragraph" w:customStyle="1" w:styleId="75853F1E300E448DA40A7B42C94A4E5F1">
    <w:name w:val="75853F1E300E448DA40A7B42C94A4E5F1"/>
    <w:rsid w:val="00D24DC7"/>
    <w:rPr>
      <w:rFonts w:eastAsiaTheme="minorHAnsi"/>
      <w:lang w:eastAsia="en-US"/>
    </w:rPr>
  </w:style>
  <w:style w:type="paragraph" w:customStyle="1" w:styleId="A322601B455B4651A48025D25DD6D3501">
    <w:name w:val="A322601B455B4651A48025D25DD6D3501"/>
    <w:rsid w:val="00D24DC7"/>
    <w:rPr>
      <w:rFonts w:eastAsiaTheme="minorHAnsi"/>
      <w:lang w:eastAsia="en-US"/>
    </w:rPr>
  </w:style>
  <w:style w:type="paragraph" w:customStyle="1" w:styleId="133B819A1B0C4739B4345AE3EC0A34511">
    <w:name w:val="133B819A1B0C4739B4345AE3EC0A34511"/>
    <w:rsid w:val="00D24DC7"/>
    <w:rPr>
      <w:rFonts w:eastAsiaTheme="minorHAnsi"/>
      <w:lang w:eastAsia="en-US"/>
    </w:rPr>
  </w:style>
  <w:style w:type="paragraph" w:customStyle="1" w:styleId="A76112EDF7634683BF83B91871A98F031">
    <w:name w:val="A76112EDF7634683BF83B91871A98F031"/>
    <w:rsid w:val="00D24DC7"/>
    <w:rPr>
      <w:rFonts w:eastAsiaTheme="minorHAnsi"/>
      <w:lang w:eastAsia="en-US"/>
    </w:rPr>
  </w:style>
  <w:style w:type="paragraph" w:customStyle="1" w:styleId="F048903D8E91487CB41CDD1D1793F3971">
    <w:name w:val="F048903D8E91487CB41CDD1D1793F3971"/>
    <w:rsid w:val="00D24DC7"/>
    <w:rPr>
      <w:rFonts w:eastAsiaTheme="minorHAnsi"/>
      <w:lang w:eastAsia="en-US"/>
    </w:rPr>
  </w:style>
  <w:style w:type="paragraph" w:customStyle="1" w:styleId="0601FF5842B148BC977E7325E17996D31">
    <w:name w:val="0601FF5842B148BC977E7325E17996D31"/>
    <w:rsid w:val="00D24DC7"/>
    <w:rPr>
      <w:rFonts w:eastAsiaTheme="minorHAnsi"/>
      <w:lang w:eastAsia="en-US"/>
    </w:rPr>
  </w:style>
  <w:style w:type="paragraph" w:customStyle="1" w:styleId="82EE5DDE7CFB40D199F643815850D43C1">
    <w:name w:val="82EE5DDE7CFB40D199F643815850D43C1"/>
    <w:rsid w:val="00D24DC7"/>
    <w:rPr>
      <w:rFonts w:eastAsiaTheme="minorHAnsi"/>
      <w:lang w:eastAsia="en-US"/>
    </w:rPr>
  </w:style>
  <w:style w:type="paragraph" w:customStyle="1" w:styleId="1D8E70011F9446B897F062D07D17A4DC1">
    <w:name w:val="1D8E70011F9446B897F062D07D17A4DC1"/>
    <w:rsid w:val="00D24DC7"/>
    <w:rPr>
      <w:rFonts w:eastAsiaTheme="minorHAnsi"/>
      <w:lang w:eastAsia="en-US"/>
    </w:rPr>
  </w:style>
  <w:style w:type="paragraph" w:customStyle="1" w:styleId="2B6E73936AF94C28B08B1F8B526398B11">
    <w:name w:val="2B6E73936AF94C28B08B1F8B526398B11"/>
    <w:rsid w:val="00D24DC7"/>
    <w:rPr>
      <w:rFonts w:eastAsiaTheme="minorHAnsi"/>
      <w:lang w:eastAsia="en-US"/>
    </w:rPr>
  </w:style>
  <w:style w:type="paragraph" w:customStyle="1" w:styleId="E534CC0A670844798FA2E7069C2A40641">
    <w:name w:val="E534CC0A670844798FA2E7069C2A40641"/>
    <w:rsid w:val="00D24DC7"/>
    <w:rPr>
      <w:rFonts w:eastAsiaTheme="minorHAnsi"/>
      <w:lang w:eastAsia="en-US"/>
    </w:rPr>
  </w:style>
  <w:style w:type="paragraph" w:customStyle="1" w:styleId="F75FCF5280E644A28AAA8D5E572104AE1">
    <w:name w:val="F75FCF5280E644A28AAA8D5E572104AE1"/>
    <w:rsid w:val="00D24DC7"/>
    <w:rPr>
      <w:rFonts w:eastAsiaTheme="minorHAnsi"/>
      <w:lang w:eastAsia="en-US"/>
    </w:rPr>
  </w:style>
  <w:style w:type="paragraph" w:customStyle="1" w:styleId="531F7E9BD63A4EF6A4D7DDA66B28D6C51">
    <w:name w:val="531F7E9BD63A4EF6A4D7DDA66B28D6C51"/>
    <w:rsid w:val="00D24DC7"/>
    <w:rPr>
      <w:rFonts w:eastAsiaTheme="minorHAnsi"/>
      <w:lang w:eastAsia="en-US"/>
    </w:rPr>
  </w:style>
  <w:style w:type="paragraph" w:customStyle="1" w:styleId="CA88F14C943F4169AD50F95B94EDF0E31">
    <w:name w:val="CA88F14C943F4169AD50F95B94EDF0E31"/>
    <w:rsid w:val="00D24DC7"/>
    <w:rPr>
      <w:rFonts w:eastAsiaTheme="minorHAnsi"/>
      <w:lang w:eastAsia="en-US"/>
    </w:rPr>
  </w:style>
  <w:style w:type="paragraph" w:customStyle="1" w:styleId="97A9C706B7E640BBA38A13F287BEC4F71">
    <w:name w:val="97A9C706B7E640BBA38A13F287BEC4F71"/>
    <w:rsid w:val="00D24DC7"/>
    <w:rPr>
      <w:rFonts w:eastAsiaTheme="minorHAnsi"/>
      <w:lang w:eastAsia="en-US"/>
    </w:rPr>
  </w:style>
  <w:style w:type="paragraph" w:customStyle="1" w:styleId="7B489F53122348AAB08B9D2945C1D2501">
    <w:name w:val="7B489F53122348AAB08B9D2945C1D2501"/>
    <w:rsid w:val="00D24DC7"/>
    <w:rPr>
      <w:rFonts w:eastAsiaTheme="minorHAnsi"/>
      <w:lang w:eastAsia="en-US"/>
    </w:rPr>
  </w:style>
  <w:style w:type="paragraph" w:customStyle="1" w:styleId="8271EA0FB4904FC790825E094976D1471">
    <w:name w:val="8271EA0FB4904FC790825E094976D1471"/>
    <w:rsid w:val="00D24DC7"/>
    <w:rPr>
      <w:rFonts w:eastAsiaTheme="minorHAnsi"/>
      <w:lang w:eastAsia="en-US"/>
    </w:rPr>
  </w:style>
  <w:style w:type="paragraph" w:customStyle="1" w:styleId="17BF0AF2B6A147CC847A0C13EF6EC2A41">
    <w:name w:val="17BF0AF2B6A147CC847A0C13EF6EC2A41"/>
    <w:rsid w:val="00D24DC7"/>
    <w:rPr>
      <w:rFonts w:eastAsiaTheme="minorHAnsi"/>
      <w:lang w:eastAsia="en-US"/>
    </w:rPr>
  </w:style>
  <w:style w:type="paragraph" w:customStyle="1" w:styleId="C4AE95DD43154D6F84A8F0F7792E2F2B1">
    <w:name w:val="C4AE95DD43154D6F84A8F0F7792E2F2B1"/>
    <w:rsid w:val="00D24DC7"/>
    <w:rPr>
      <w:rFonts w:eastAsiaTheme="minorHAnsi"/>
      <w:lang w:eastAsia="en-US"/>
    </w:rPr>
  </w:style>
  <w:style w:type="paragraph" w:customStyle="1" w:styleId="474C8789D5CA4B55839C0187F0E2E61B2">
    <w:name w:val="474C8789D5CA4B55839C0187F0E2E61B2"/>
    <w:rsid w:val="00177530"/>
    <w:rPr>
      <w:rFonts w:eastAsiaTheme="minorHAnsi"/>
      <w:lang w:eastAsia="en-US"/>
    </w:rPr>
  </w:style>
  <w:style w:type="paragraph" w:customStyle="1" w:styleId="0F7E0D11956E48B9AC775E45694023432">
    <w:name w:val="0F7E0D11956E48B9AC775E45694023432"/>
    <w:rsid w:val="00177530"/>
    <w:rPr>
      <w:rFonts w:eastAsiaTheme="minorHAnsi"/>
      <w:lang w:eastAsia="en-US"/>
    </w:rPr>
  </w:style>
  <w:style w:type="paragraph" w:customStyle="1" w:styleId="31F5FD69EA1241CD99522A787B99BE662">
    <w:name w:val="31F5FD69EA1241CD99522A787B99BE662"/>
    <w:rsid w:val="00177530"/>
    <w:rPr>
      <w:rFonts w:eastAsiaTheme="minorHAnsi"/>
      <w:lang w:eastAsia="en-US"/>
    </w:rPr>
  </w:style>
  <w:style w:type="paragraph" w:customStyle="1" w:styleId="87D89FAE01C64EC0A9CD19FB1805F6F82">
    <w:name w:val="87D89FAE01C64EC0A9CD19FB1805F6F82"/>
    <w:rsid w:val="00177530"/>
    <w:rPr>
      <w:rFonts w:eastAsiaTheme="minorHAnsi"/>
      <w:lang w:eastAsia="en-US"/>
    </w:rPr>
  </w:style>
  <w:style w:type="paragraph" w:customStyle="1" w:styleId="F30C2E4E1B314083BA35A5A0ADA9F9322">
    <w:name w:val="F30C2E4E1B314083BA35A5A0ADA9F9322"/>
    <w:rsid w:val="00177530"/>
    <w:rPr>
      <w:rFonts w:eastAsiaTheme="minorHAnsi"/>
      <w:lang w:eastAsia="en-US"/>
    </w:rPr>
  </w:style>
  <w:style w:type="paragraph" w:customStyle="1" w:styleId="5D81E73480374F0EA61E4825C03B67482">
    <w:name w:val="5D81E73480374F0EA61E4825C03B67482"/>
    <w:rsid w:val="00177530"/>
    <w:rPr>
      <w:rFonts w:eastAsiaTheme="minorHAnsi"/>
      <w:lang w:eastAsia="en-US"/>
    </w:rPr>
  </w:style>
  <w:style w:type="paragraph" w:customStyle="1" w:styleId="D2B1FABF33C6439489A838A854C9B4BD2">
    <w:name w:val="D2B1FABF33C6439489A838A854C9B4BD2"/>
    <w:rsid w:val="00177530"/>
    <w:rPr>
      <w:rFonts w:eastAsiaTheme="minorHAnsi"/>
      <w:lang w:eastAsia="en-US"/>
    </w:rPr>
  </w:style>
  <w:style w:type="paragraph" w:customStyle="1" w:styleId="CE4C520D06B94B5393F9E611EDB676E22">
    <w:name w:val="CE4C520D06B94B5393F9E611EDB676E22"/>
    <w:rsid w:val="00177530"/>
    <w:rPr>
      <w:rFonts w:eastAsiaTheme="minorHAnsi"/>
      <w:lang w:eastAsia="en-US"/>
    </w:rPr>
  </w:style>
  <w:style w:type="paragraph" w:customStyle="1" w:styleId="75853F1E300E448DA40A7B42C94A4E5F2">
    <w:name w:val="75853F1E300E448DA40A7B42C94A4E5F2"/>
    <w:rsid w:val="00177530"/>
    <w:rPr>
      <w:rFonts w:eastAsiaTheme="minorHAnsi"/>
      <w:lang w:eastAsia="en-US"/>
    </w:rPr>
  </w:style>
  <w:style w:type="paragraph" w:customStyle="1" w:styleId="A322601B455B4651A48025D25DD6D3502">
    <w:name w:val="A322601B455B4651A48025D25DD6D3502"/>
    <w:rsid w:val="00177530"/>
    <w:rPr>
      <w:rFonts w:eastAsiaTheme="minorHAnsi"/>
      <w:lang w:eastAsia="en-US"/>
    </w:rPr>
  </w:style>
  <w:style w:type="paragraph" w:customStyle="1" w:styleId="133B819A1B0C4739B4345AE3EC0A34512">
    <w:name w:val="133B819A1B0C4739B4345AE3EC0A34512"/>
    <w:rsid w:val="00177530"/>
    <w:rPr>
      <w:rFonts w:eastAsiaTheme="minorHAnsi"/>
      <w:lang w:eastAsia="en-US"/>
    </w:rPr>
  </w:style>
  <w:style w:type="paragraph" w:customStyle="1" w:styleId="A76112EDF7634683BF83B91871A98F032">
    <w:name w:val="A76112EDF7634683BF83B91871A98F032"/>
    <w:rsid w:val="00177530"/>
    <w:rPr>
      <w:rFonts w:eastAsiaTheme="minorHAnsi"/>
      <w:lang w:eastAsia="en-US"/>
    </w:rPr>
  </w:style>
  <w:style w:type="paragraph" w:customStyle="1" w:styleId="F048903D8E91487CB41CDD1D1793F3972">
    <w:name w:val="F048903D8E91487CB41CDD1D1793F3972"/>
    <w:rsid w:val="00177530"/>
    <w:rPr>
      <w:rFonts w:eastAsiaTheme="minorHAnsi"/>
      <w:lang w:eastAsia="en-US"/>
    </w:rPr>
  </w:style>
  <w:style w:type="paragraph" w:customStyle="1" w:styleId="0601FF5842B148BC977E7325E17996D32">
    <w:name w:val="0601FF5842B148BC977E7325E17996D32"/>
    <w:rsid w:val="00177530"/>
    <w:rPr>
      <w:rFonts w:eastAsiaTheme="minorHAnsi"/>
      <w:lang w:eastAsia="en-US"/>
    </w:rPr>
  </w:style>
  <w:style w:type="paragraph" w:customStyle="1" w:styleId="82EE5DDE7CFB40D199F643815850D43C2">
    <w:name w:val="82EE5DDE7CFB40D199F643815850D43C2"/>
    <w:rsid w:val="00177530"/>
    <w:rPr>
      <w:rFonts w:eastAsiaTheme="minorHAnsi"/>
      <w:lang w:eastAsia="en-US"/>
    </w:rPr>
  </w:style>
  <w:style w:type="paragraph" w:customStyle="1" w:styleId="1D8E70011F9446B897F062D07D17A4DC2">
    <w:name w:val="1D8E70011F9446B897F062D07D17A4DC2"/>
    <w:rsid w:val="00177530"/>
    <w:rPr>
      <w:rFonts w:eastAsiaTheme="minorHAnsi"/>
      <w:lang w:eastAsia="en-US"/>
    </w:rPr>
  </w:style>
  <w:style w:type="paragraph" w:customStyle="1" w:styleId="2B6E73936AF94C28B08B1F8B526398B12">
    <w:name w:val="2B6E73936AF94C28B08B1F8B526398B12"/>
    <w:rsid w:val="00177530"/>
    <w:rPr>
      <w:rFonts w:eastAsiaTheme="minorHAnsi"/>
      <w:lang w:eastAsia="en-US"/>
    </w:rPr>
  </w:style>
  <w:style w:type="paragraph" w:customStyle="1" w:styleId="E534CC0A670844798FA2E7069C2A40642">
    <w:name w:val="E534CC0A670844798FA2E7069C2A40642"/>
    <w:rsid w:val="00177530"/>
    <w:rPr>
      <w:rFonts w:eastAsiaTheme="minorHAnsi"/>
      <w:lang w:eastAsia="en-US"/>
    </w:rPr>
  </w:style>
  <w:style w:type="paragraph" w:customStyle="1" w:styleId="F75FCF5280E644A28AAA8D5E572104AE2">
    <w:name w:val="F75FCF5280E644A28AAA8D5E572104AE2"/>
    <w:rsid w:val="00177530"/>
    <w:rPr>
      <w:rFonts w:eastAsiaTheme="minorHAnsi"/>
      <w:lang w:eastAsia="en-US"/>
    </w:rPr>
  </w:style>
  <w:style w:type="paragraph" w:customStyle="1" w:styleId="531F7E9BD63A4EF6A4D7DDA66B28D6C52">
    <w:name w:val="531F7E9BD63A4EF6A4D7DDA66B28D6C52"/>
    <w:rsid w:val="00177530"/>
    <w:rPr>
      <w:rFonts w:eastAsiaTheme="minorHAnsi"/>
      <w:lang w:eastAsia="en-US"/>
    </w:rPr>
  </w:style>
  <w:style w:type="paragraph" w:customStyle="1" w:styleId="CA88F14C943F4169AD50F95B94EDF0E32">
    <w:name w:val="CA88F14C943F4169AD50F95B94EDF0E32"/>
    <w:rsid w:val="00177530"/>
    <w:rPr>
      <w:rFonts w:eastAsiaTheme="minorHAnsi"/>
      <w:lang w:eastAsia="en-US"/>
    </w:rPr>
  </w:style>
  <w:style w:type="paragraph" w:customStyle="1" w:styleId="2BD3AA182B19485BAED93AB687343A8A">
    <w:name w:val="2BD3AA182B19485BAED93AB687343A8A"/>
    <w:rsid w:val="00177530"/>
    <w:rPr>
      <w:rFonts w:eastAsiaTheme="minorHAnsi"/>
      <w:lang w:eastAsia="en-US"/>
    </w:rPr>
  </w:style>
  <w:style w:type="paragraph" w:customStyle="1" w:styleId="97A9C706B7E640BBA38A13F287BEC4F72">
    <w:name w:val="97A9C706B7E640BBA38A13F287BEC4F72"/>
    <w:rsid w:val="00177530"/>
    <w:rPr>
      <w:rFonts w:eastAsiaTheme="minorHAnsi"/>
      <w:lang w:eastAsia="en-US"/>
    </w:rPr>
  </w:style>
  <w:style w:type="paragraph" w:customStyle="1" w:styleId="7B489F53122348AAB08B9D2945C1D2502">
    <w:name w:val="7B489F53122348AAB08B9D2945C1D2502"/>
    <w:rsid w:val="00177530"/>
    <w:rPr>
      <w:rFonts w:eastAsiaTheme="minorHAnsi"/>
      <w:lang w:eastAsia="en-US"/>
    </w:rPr>
  </w:style>
  <w:style w:type="paragraph" w:customStyle="1" w:styleId="8271EA0FB4904FC790825E094976D1472">
    <w:name w:val="8271EA0FB4904FC790825E094976D1472"/>
    <w:rsid w:val="00177530"/>
    <w:rPr>
      <w:rFonts w:eastAsiaTheme="minorHAnsi"/>
      <w:lang w:eastAsia="en-US"/>
    </w:rPr>
  </w:style>
  <w:style w:type="paragraph" w:customStyle="1" w:styleId="17BF0AF2B6A147CC847A0C13EF6EC2A42">
    <w:name w:val="17BF0AF2B6A147CC847A0C13EF6EC2A42"/>
    <w:rsid w:val="00177530"/>
    <w:rPr>
      <w:rFonts w:eastAsiaTheme="minorHAnsi"/>
      <w:lang w:eastAsia="en-US"/>
    </w:rPr>
  </w:style>
  <w:style w:type="paragraph" w:customStyle="1" w:styleId="C4AE95DD43154D6F84A8F0F7792E2F2B2">
    <w:name w:val="C4AE95DD43154D6F84A8F0F7792E2F2B2"/>
    <w:rsid w:val="00177530"/>
    <w:rPr>
      <w:rFonts w:eastAsiaTheme="minorHAnsi"/>
      <w:lang w:eastAsia="en-US"/>
    </w:rPr>
  </w:style>
  <w:style w:type="paragraph" w:customStyle="1" w:styleId="474C8789D5CA4B55839C0187F0E2E61B3">
    <w:name w:val="474C8789D5CA4B55839C0187F0E2E61B3"/>
    <w:rsid w:val="00177530"/>
    <w:rPr>
      <w:rFonts w:eastAsiaTheme="minorHAnsi"/>
      <w:lang w:eastAsia="en-US"/>
    </w:rPr>
  </w:style>
  <w:style w:type="paragraph" w:customStyle="1" w:styleId="0F7E0D11956E48B9AC775E45694023433">
    <w:name w:val="0F7E0D11956E48B9AC775E45694023433"/>
    <w:rsid w:val="00177530"/>
    <w:rPr>
      <w:rFonts w:eastAsiaTheme="minorHAnsi"/>
      <w:lang w:eastAsia="en-US"/>
    </w:rPr>
  </w:style>
  <w:style w:type="paragraph" w:customStyle="1" w:styleId="31F5FD69EA1241CD99522A787B99BE663">
    <w:name w:val="31F5FD69EA1241CD99522A787B99BE663"/>
    <w:rsid w:val="00177530"/>
    <w:rPr>
      <w:rFonts w:eastAsiaTheme="minorHAnsi"/>
      <w:lang w:eastAsia="en-US"/>
    </w:rPr>
  </w:style>
  <w:style w:type="paragraph" w:customStyle="1" w:styleId="87D89FAE01C64EC0A9CD19FB1805F6F83">
    <w:name w:val="87D89FAE01C64EC0A9CD19FB1805F6F83"/>
    <w:rsid w:val="00177530"/>
    <w:rPr>
      <w:rFonts w:eastAsiaTheme="minorHAnsi"/>
      <w:lang w:eastAsia="en-US"/>
    </w:rPr>
  </w:style>
  <w:style w:type="paragraph" w:customStyle="1" w:styleId="F30C2E4E1B314083BA35A5A0ADA9F9323">
    <w:name w:val="F30C2E4E1B314083BA35A5A0ADA9F9323"/>
    <w:rsid w:val="00177530"/>
    <w:rPr>
      <w:rFonts w:eastAsiaTheme="minorHAnsi"/>
      <w:lang w:eastAsia="en-US"/>
    </w:rPr>
  </w:style>
  <w:style w:type="paragraph" w:customStyle="1" w:styleId="5D81E73480374F0EA61E4825C03B67483">
    <w:name w:val="5D81E73480374F0EA61E4825C03B67483"/>
    <w:rsid w:val="00177530"/>
    <w:rPr>
      <w:rFonts w:eastAsiaTheme="minorHAnsi"/>
      <w:lang w:eastAsia="en-US"/>
    </w:rPr>
  </w:style>
  <w:style w:type="paragraph" w:customStyle="1" w:styleId="D2B1FABF33C6439489A838A854C9B4BD3">
    <w:name w:val="D2B1FABF33C6439489A838A854C9B4BD3"/>
    <w:rsid w:val="00177530"/>
    <w:rPr>
      <w:rFonts w:eastAsiaTheme="minorHAnsi"/>
      <w:lang w:eastAsia="en-US"/>
    </w:rPr>
  </w:style>
  <w:style w:type="paragraph" w:customStyle="1" w:styleId="CE4C520D06B94B5393F9E611EDB676E23">
    <w:name w:val="CE4C520D06B94B5393F9E611EDB676E23"/>
    <w:rsid w:val="00177530"/>
    <w:rPr>
      <w:rFonts w:eastAsiaTheme="minorHAnsi"/>
      <w:lang w:eastAsia="en-US"/>
    </w:rPr>
  </w:style>
  <w:style w:type="paragraph" w:customStyle="1" w:styleId="75853F1E300E448DA40A7B42C94A4E5F3">
    <w:name w:val="75853F1E300E448DA40A7B42C94A4E5F3"/>
    <w:rsid w:val="00177530"/>
    <w:rPr>
      <w:rFonts w:eastAsiaTheme="minorHAnsi"/>
      <w:lang w:eastAsia="en-US"/>
    </w:rPr>
  </w:style>
  <w:style w:type="paragraph" w:customStyle="1" w:styleId="A322601B455B4651A48025D25DD6D3503">
    <w:name w:val="A322601B455B4651A48025D25DD6D3503"/>
    <w:rsid w:val="00177530"/>
    <w:rPr>
      <w:rFonts w:eastAsiaTheme="minorHAnsi"/>
      <w:lang w:eastAsia="en-US"/>
    </w:rPr>
  </w:style>
  <w:style w:type="paragraph" w:customStyle="1" w:styleId="133B819A1B0C4739B4345AE3EC0A34513">
    <w:name w:val="133B819A1B0C4739B4345AE3EC0A34513"/>
    <w:rsid w:val="00177530"/>
    <w:rPr>
      <w:rFonts w:eastAsiaTheme="minorHAnsi"/>
      <w:lang w:eastAsia="en-US"/>
    </w:rPr>
  </w:style>
  <w:style w:type="paragraph" w:customStyle="1" w:styleId="A76112EDF7634683BF83B91871A98F033">
    <w:name w:val="A76112EDF7634683BF83B91871A98F033"/>
    <w:rsid w:val="00177530"/>
    <w:rPr>
      <w:rFonts w:eastAsiaTheme="minorHAnsi"/>
      <w:lang w:eastAsia="en-US"/>
    </w:rPr>
  </w:style>
  <w:style w:type="paragraph" w:customStyle="1" w:styleId="F048903D8E91487CB41CDD1D1793F3973">
    <w:name w:val="F048903D8E91487CB41CDD1D1793F3973"/>
    <w:rsid w:val="00177530"/>
    <w:rPr>
      <w:rFonts w:eastAsiaTheme="minorHAnsi"/>
      <w:lang w:eastAsia="en-US"/>
    </w:rPr>
  </w:style>
  <w:style w:type="paragraph" w:customStyle="1" w:styleId="0601FF5842B148BC977E7325E17996D33">
    <w:name w:val="0601FF5842B148BC977E7325E17996D33"/>
    <w:rsid w:val="00177530"/>
    <w:rPr>
      <w:rFonts w:eastAsiaTheme="minorHAnsi"/>
      <w:lang w:eastAsia="en-US"/>
    </w:rPr>
  </w:style>
  <w:style w:type="paragraph" w:customStyle="1" w:styleId="82EE5DDE7CFB40D199F643815850D43C3">
    <w:name w:val="82EE5DDE7CFB40D199F643815850D43C3"/>
    <w:rsid w:val="00177530"/>
    <w:rPr>
      <w:rFonts w:eastAsiaTheme="minorHAnsi"/>
      <w:lang w:eastAsia="en-US"/>
    </w:rPr>
  </w:style>
  <w:style w:type="paragraph" w:customStyle="1" w:styleId="1D8E70011F9446B897F062D07D17A4DC3">
    <w:name w:val="1D8E70011F9446B897F062D07D17A4DC3"/>
    <w:rsid w:val="00177530"/>
    <w:rPr>
      <w:rFonts w:eastAsiaTheme="minorHAnsi"/>
      <w:lang w:eastAsia="en-US"/>
    </w:rPr>
  </w:style>
  <w:style w:type="paragraph" w:customStyle="1" w:styleId="2B6E73936AF94C28B08B1F8B526398B13">
    <w:name w:val="2B6E73936AF94C28B08B1F8B526398B13"/>
    <w:rsid w:val="00177530"/>
    <w:rPr>
      <w:rFonts w:eastAsiaTheme="minorHAnsi"/>
      <w:lang w:eastAsia="en-US"/>
    </w:rPr>
  </w:style>
  <w:style w:type="paragraph" w:customStyle="1" w:styleId="E534CC0A670844798FA2E7069C2A40643">
    <w:name w:val="E534CC0A670844798FA2E7069C2A40643"/>
    <w:rsid w:val="00177530"/>
    <w:rPr>
      <w:rFonts w:eastAsiaTheme="minorHAnsi"/>
      <w:lang w:eastAsia="en-US"/>
    </w:rPr>
  </w:style>
  <w:style w:type="paragraph" w:customStyle="1" w:styleId="F75FCF5280E644A28AAA8D5E572104AE3">
    <w:name w:val="F75FCF5280E644A28AAA8D5E572104AE3"/>
    <w:rsid w:val="00177530"/>
    <w:rPr>
      <w:rFonts w:eastAsiaTheme="minorHAnsi"/>
      <w:lang w:eastAsia="en-US"/>
    </w:rPr>
  </w:style>
  <w:style w:type="paragraph" w:customStyle="1" w:styleId="531F7E9BD63A4EF6A4D7DDA66B28D6C53">
    <w:name w:val="531F7E9BD63A4EF6A4D7DDA66B28D6C53"/>
    <w:rsid w:val="00177530"/>
    <w:rPr>
      <w:rFonts w:eastAsiaTheme="minorHAnsi"/>
      <w:lang w:eastAsia="en-US"/>
    </w:rPr>
  </w:style>
  <w:style w:type="paragraph" w:customStyle="1" w:styleId="CA88F14C943F4169AD50F95B94EDF0E33">
    <w:name w:val="CA88F14C943F4169AD50F95B94EDF0E33"/>
    <w:rsid w:val="00177530"/>
    <w:rPr>
      <w:rFonts w:eastAsiaTheme="minorHAnsi"/>
      <w:lang w:eastAsia="en-US"/>
    </w:rPr>
  </w:style>
  <w:style w:type="paragraph" w:customStyle="1" w:styleId="D68211CE3B944DDD9EECFDDCC8CB2374">
    <w:name w:val="D68211CE3B944DDD9EECFDDCC8CB2374"/>
    <w:rsid w:val="00177530"/>
    <w:rPr>
      <w:rFonts w:eastAsiaTheme="minorHAnsi"/>
      <w:lang w:eastAsia="en-US"/>
    </w:rPr>
  </w:style>
  <w:style w:type="paragraph" w:customStyle="1" w:styleId="02962C34D286491DAE4E6F82BD7BE4D3">
    <w:name w:val="02962C34D286491DAE4E6F82BD7BE4D3"/>
    <w:rsid w:val="00177530"/>
    <w:rPr>
      <w:rFonts w:eastAsiaTheme="minorHAnsi"/>
      <w:lang w:eastAsia="en-US"/>
    </w:rPr>
  </w:style>
  <w:style w:type="paragraph" w:customStyle="1" w:styleId="2BD3AA182B19485BAED93AB687343A8A1">
    <w:name w:val="2BD3AA182B19485BAED93AB687343A8A1"/>
    <w:rsid w:val="00177530"/>
    <w:rPr>
      <w:rFonts w:eastAsiaTheme="minorHAnsi"/>
      <w:lang w:eastAsia="en-US"/>
    </w:rPr>
  </w:style>
  <w:style w:type="paragraph" w:customStyle="1" w:styleId="E906EF3AB8F6478E81E8C5DA1E9D3122">
    <w:name w:val="E906EF3AB8F6478E81E8C5DA1E9D3122"/>
    <w:rsid w:val="00177530"/>
    <w:rPr>
      <w:rFonts w:eastAsiaTheme="minorHAnsi"/>
      <w:lang w:eastAsia="en-US"/>
    </w:rPr>
  </w:style>
  <w:style w:type="paragraph" w:customStyle="1" w:styleId="47EF2146EDD84972943023A1F890D670">
    <w:name w:val="47EF2146EDD84972943023A1F890D670"/>
    <w:rsid w:val="00177530"/>
    <w:rPr>
      <w:rFonts w:eastAsiaTheme="minorHAnsi"/>
      <w:lang w:eastAsia="en-US"/>
    </w:rPr>
  </w:style>
  <w:style w:type="paragraph" w:customStyle="1" w:styleId="F72286BC1E8A4BB89EC46DB4E14DD457">
    <w:name w:val="F72286BC1E8A4BB89EC46DB4E14DD457"/>
    <w:rsid w:val="00177530"/>
    <w:rPr>
      <w:rFonts w:eastAsiaTheme="minorHAnsi"/>
      <w:lang w:eastAsia="en-US"/>
    </w:rPr>
  </w:style>
  <w:style w:type="paragraph" w:customStyle="1" w:styleId="97A9C706B7E640BBA38A13F287BEC4F73">
    <w:name w:val="97A9C706B7E640BBA38A13F287BEC4F73"/>
    <w:rsid w:val="00177530"/>
    <w:rPr>
      <w:rFonts w:eastAsiaTheme="minorHAnsi"/>
      <w:lang w:eastAsia="en-US"/>
    </w:rPr>
  </w:style>
  <w:style w:type="paragraph" w:customStyle="1" w:styleId="7B489F53122348AAB08B9D2945C1D2503">
    <w:name w:val="7B489F53122348AAB08B9D2945C1D2503"/>
    <w:rsid w:val="00177530"/>
    <w:rPr>
      <w:rFonts w:eastAsiaTheme="minorHAnsi"/>
      <w:lang w:eastAsia="en-US"/>
    </w:rPr>
  </w:style>
  <w:style w:type="paragraph" w:customStyle="1" w:styleId="8271EA0FB4904FC790825E094976D1473">
    <w:name w:val="8271EA0FB4904FC790825E094976D1473"/>
    <w:rsid w:val="00177530"/>
    <w:rPr>
      <w:rFonts w:eastAsiaTheme="minorHAnsi"/>
      <w:lang w:eastAsia="en-US"/>
    </w:rPr>
  </w:style>
  <w:style w:type="paragraph" w:customStyle="1" w:styleId="17BF0AF2B6A147CC847A0C13EF6EC2A43">
    <w:name w:val="17BF0AF2B6A147CC847A0C13EF6EC2A43"/>
    <w:rsid w:val="00177530"/>
    <w:rPr>
      <w:rFonts w:eastAsiaTheme="minorHAnsi"/>
      <w:lang w:eastAsia="en-US"/>
    </w:rPr>
  </w:style>
  <w:style w:type="paragraph" w:customStyle="1" w:styleId="C4AE95DD43154D6F84A8F0F7792E2F2B3">
    <w:name w:val="C4AE95DD43154D6F84A8F0F7792E2F2B3"/>
    <w:rsid w:val="00177530"/>
    <w:rPr>
      <w:rFonts w:eastAsiaTheme="minorHAnsi"/>
      <w:lang w:eastAsia="en-US"/>
    </w:rPr>
  </w:style>
  <w:style w:type="paragraph" w:customStyle="1" w:styleId="772DDE5627E7481CA664872283A42429">
    <w:name w:val="772DDE5627E7481CA664872283A42429"/>
    <w:rsid w:val="00177530"/>
  </w:style>
  <w:style w:type="paragraph" w:customStyle="1" w:styleId="533BDAE85FE243DE8045B52619F8A9BF">
    <w:name w:val="533BDAE85FE243DE8045B52619F8A9BF"/>
    <w:rsid w:val="009D761C"/>
  </w:style>
  <w:style w:type="paragraph" w:customStyle="1" w:styleId="5F7E2AADA0FE4D9BAE26F62D2B05C393">
    <w:name w:val="5F7E2AADA0FE4D9BAE26F62D2B05C393"/>
    <w:rsid w:val="009D761C"/>
  </w:style>
  <w:style w:type="paragraph" w:customStyle="1" w:styleId="96C663A156F84001920D40137D2841A8">
    <w:name w:val="96C663A156F84001920D40137D2841A8"/>
    <w:rsid w:val="009D761C"/>
  </w:style>
  <w:style w:type="paragraph" w:customStyle="1" w:styleId="C5A19FC1C4B844A5993364D3BEC0EF43">
    <w:name w:val="C5A19FC1C4B844A5993364D3BEC0EF43"/>
    <w:rsid w:val="009D761C"/>
  </w:style>
  <w:style w:type="paragraph" w:customStyle="1" w:styleId="E0946242FBDC47ACAAA6E79D583B12F4">
    <w:name w:val="E0946242FBDC47ACAAA6E79D583B12F4"/>
    <w:rsid w:val="009D761C"/>
  </w:style>
  <w:style w:type="paragraph" w:customStyle="1" w:styleId="E60F8E09BCE040CF9E721FB8150E99CA">
    <w:name w:val="E60F8E09BCE040CF9E721FB8150E99CA"/>
    <w:rsid w:val="009D761C"/>
  </w:style>
  <w:style w:type="paragraph" w:customStyle="1" w:styleId="BF354A182CB74F10BE3FF9F1849F6F52">
    <w:name w:val="BF354A182CB74F10BE3FF9F1849F6F52"/>
    <w:rsid w:val="009D761C"/>
  </w:style>
  <w:style w:type="paragraph" w:customStyle="1" w:styleId="6855560C9BC3490FA620A0060B086FCE">
    <w:name w:val="6855560C9BC3490FA620A0060B086FCE"/>
    <w:rsid w:val="009D761C"/>
  </w:style>
  <w:style w:type="paragraph" w:customStyle="1" w:styleId="C78C64A814B94989B87A3EC0D80F262C">
    <w:name w:val="C78C64A814B94989B87A3EC0D80F262C"/>
    <w:rsid w:val="009D761C"/>
  </w:style>
  <w:style w:type="paragraph" w:customStyle="1" w:styleId="5258D2229FFC46D8982DEAED23509032">
    <w:name w:val="5258D2229FFC46D8982DEAED23509032"/>
    <w:rsid w:val="009D761C"/>
  </w:style>
  <w:style w:type="paragraph" w:customStyle="1" w:styleId="54C7338EDD5F4FE6BA748EBB890CFF6B">
    <w:name w:val="54C7338EDD5F4FE6BA748EBB890CFF6B"/>
    <w:rsid w:val="009D761C"/>
  </w:style>
  <w:style w:type="paragraph" w:customStyle="1" w:styleId="3772EFFEA95944E18499CDD10B2C2197">
    <w:name w:val="3772EFFEA95944E18499CDD10B2C2197"/>
    <w:rsid w:val="009D761C"/>
  </w:style>
  <w:style w:type="paragraph" w:customStyle="1" w:styleId="76326BD368954130945AEE6FDAD80605">
    <w:name w:val="76326BD368954130945AEE6FDAD80605"/>
    <w:rsid w:val="009D761C"/>
  </w:style>
  <w:style w:type="paragraph" w:customStyle="1" w:styleId="174A5A1DB6E04F3D916C2D23D70D1DCB">
    <w:name w:val="174A5A1DB6E04F3D916C2D23D70D1DCB"/>
    <w:rsid w:val="009D761C"/>
  </w:style>
  <w:style w:type="paragraph" w:customStyle="1" w:styleId="22D741C2F8B649B28E80C0DF44801110">
    <w:name w:val="22D741C2F8B649B28E80C0DF44801110"/>
    <w:rsid w:val="009D761C"/>
  </w:style>
  <w:style w:type="paragraph" w:customStyle="1" w:styleId="F27D884878154B288570CCFA440DD5B8">
    <w:name w:val="F27D884878154B288570CCFA440DD5B8"/>
    <w:rsid w:val="009D761C"/>
  </w:style>
  <w:style w:type="paragraph" w:customStyle="1" w:styleId="9BEA289289064A51A2FC2F22D2364B12">
    <w:name w:val="9BEA289289064A51A2FC2F22D2364B12"/>
    <w:rsid w:val="009D761C"/>
  </w:style>
  <w:style w:type="paragraph" w:customStyle="1" w:styleId="656484C491B1480B950DB8F9F2019237">
    <w:name w:val="656484C491B1480B950DB8F9F2019237"/>
    <w:rsid w:val="009D761C"/>
  </w:style>
  <w:style w:type="paragraph" w:customStyle="1" w:styleId="D0BA04E544D547349D4BC8C2E74B04BA">
    <w:name w:val="D0BA04E544D547349D4BC8C2E74B04BA"/>
    <w:rsid w:val="009D761C"/>
  </w:style>
  <w:style w:type="paragraph" w:customStyle="1" w:styleId="FCB886EBFA6D494EA7DF4FE973263F2A">
    <w:name w:val="FCB886EBFA6D494EA7DF4FE973263F2A"/>
    <w:rsid w:val="009D761C"/>
  </w:style>
  <w:style w:type="paragraph" w:customStyle="1" w:styleId="013DB18EF4564D2EB10D443EF835F8BE">
    <w:name w:val="013DB18EF4564D2EB10D443EF835F8BE"/>
    <w:rsid w:val="009D761C"/>
  </w:style>
  <w:style w:type="paragraph" w:customStyle="1" w:styleId="1CB221306AE94204B0301D1E76F6A255">
    <w:name w:val="1CB221306AE94204B0301D1E76F6A255"/>
    <w:rsid w:val="009D761C"/>
  </w:style>
  <w:style w:type="paragraph" w:customStyle="1" w:styleId="B503DFDE61B04CC096E5CAE44F691AF7">
    <w:name w:val="B503DFDE61B04CC096E5CAE44F691AF7"/>
    <w:rsid w:val="009D761C"/>
  </w:style>
  <w:style w:type="paragraph" w:customStyle="1" w:styleId="08A60329C031445185C1888FB5CAD9BD">
    <w:name w:val="08A60329C031445185C1888FB5CAD9BD"/>
    <w:rsid w:val="009D761C"/>
  </w:style>
  <w:style w:type="paragraph" w:customStyle="1" w:styleId="3345874B83E640DEAC28F57FB9807EC6">
    <w:name w:val="3345874B83E640DEAC28F57FB9807EC6"/>
    <w:rsid w:val="009D761C"/>
  </w:style>
  <w:style w:type="paragraph" w:customStyle="1" w:styleId="6B2DE56D251F437A898C173FDFE198D6">
    <w:name w:val="6B2DE56D251F437A898C173FDFE198D6"/>
    <w:rsid w:val="009D761C"/>
  </w:style>
  <w:style w:type="paragraph" w:customStyle="1" w:styleId="4BFDDCB38295461391C69DC724E1274D">
    <w:name w:val="4BFDDCB38295461391C69DC724E1274D"/>
    <w:rsid w:val="009D761C"/>
  </w:style>
  <w:style w:type="paragraph" w:customStyle="1" w:styleId="9B0CAFFF581F45629BC87675A7BFD480">
    <w:name w:val="9B0CAFFF581F45629BC87675A7BFD480"/>
    <w:rsid w:val="009D761C"/>
  </w:style>
  <w:style w:type="paragraph" w:customStyle="1" w:styleId="71520DB94715494A8AC5DA1107424633">
    <w:name w:val="71520DB94715494A8AC5DA1107424633"/>
    <w:rsid w:val="009D761C"/>
  </w:style>
  <w:style w:type="paragraph" w:customStyle="1" w:styleId="94CCCF83FA1B49638723606DF1A3E43B">
    <w:name w:val="94CCCF83FA1B49638723606DF1A3E43B"/>
    <w:rsid w:val="009D761C"/>
  </w:style>
  <w:style w:type="paragraph" w:customStyle="1" w:styleId="293E35625C6948A5A19C597EA3676991">
    <w:name w:val="293E35625C6948A5A19C597EA3676991"/>
    <w:rsid w:val="009D761C"/>
  </w:style>
  <w:style w:type="paragraph" w:customStyle="1" w:styleId="DADB0CB9F0764FD09734506D947FBB7B">
    <w:name w:val="DADB0CB9F0764FD09734506D947FBB7B"/>
    <w:rsid w:val="009D761C"/>
  </w:style>
  <w:style w:type="paragraph" w:customStyle="1" w:styleId="95BB3C1AFE2F45329D713AD75BF5ABAF">
    <w:name w:val="95BB3C1AFE2F45329D713AD75BF5ABAF"/>
    <w:rsid w:val="009D761C"/>
  </w:style>
  <w:style w:type="paragraph" w:customStyle="1" w:styleId="8979BB3E6F814BE78E418A11DA081EE4">
    <w:name w:val="8979BB3E6F814BE78E418A11DA081EE4"/>
    <w:rsid w:val="009D761C"/>
  </w:style>
  <w:style w:type="paragraph" w:customStyle="1" w:styleId="11A7545B324D4BB6A0423A48FB3AF9AF">
    <w:name w:val="11A7545B324D4BB6A0423A48FB3AF9AF"/>
    <w:rsid w:val="009D761C"/>
  </w:style>
  <w:style w:type="paragraph" w:customStyle="1" w:styleId="8E91394D86674E119E0EA00ACFF01E7D">
    <w:name w:val="8E91394D86674E119E0EA00ACFF01E7D"/>
    <w:rsid w:val="009D761C"/>
  </w:style>
  <w:style w:type="paragraph" w:customStyle="1" w:styleId="103C613D4ABD4E7B9BD524D00CFC89EB">
    <w:name w:val="103C613D4ABD4E7B9BD524D00CFC89EB"/>
    <w:rsid w:val="009D761C"/>
  </w:style>
  <w:style w:type="paragraph" w:customStyle="1" w:styleId="ABF48CB9D32049EA84957E1AD39272BD">
    <w:name w:val="ABF48CB9D32049EA84957E1AD39272BD"/>
    <w:rsid w:val="009D761C"/>
  </w:style>
  <w:style w:type="paragraph" w:customStyle="1" w:styleId="2053FBC93C45429EA359773017868AC3">
    <w:name w:val="2053FBC93C45429EA359773017868AC3"/>
    <w:rsid w:val="009D761C"/>
  </w:style>
  <w:style w:type="paragraph" w:customStyle="1" w:styleId="13ED5940742541E8809C78A53A522995">
    <w:name w:val="13ED5940742541E8809C78A53A522995"/>
    <w:rsid w:val="009D761C"/>
  </w:style>
  <w:style w:type="paragraph" w:customStyle="1" w:styleId="3C81FF95E1764EDF8318108B48F150D8">
    <w:name w:val="3C81FF95E1764EDF8318108B48F150D8"/>
    <w:rsid w:val="009D761C"/>
  </w:style>
  <w:style w:type="paragraph" w:customStyle="1" w:styleId="3F54A7845C914382895CABC30646031F">
    <w:name w:val="3F54A7845C914382895CABC30646031F"/>
    <w:rsid w:val="009D761C"/>
  </w:style>
  <w:style w:type="paragraph" w:customStyle="1" w:styleId="3FE7CC1E8AFD46F798F8EF9B66D6368D">
    <w:name w:val="3FE7CC1E8AFD46F798F8EF9B66D6368D"/>
    <w:rsid w:val="0039136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91360"/>
    <w:rPr>
      <w:color w:val="808080"/>
    </w:rPr>
  </w:style>
  <w:style w:type="paragraph" w:customStyle="1" w:styleId="474C8789D5CA4B55839C0187F0E2E61B">
    <w:name w:val="474C8789D5CA4B55839C0187F0E2E61B"/>
    <w:rsid w:val="00866891"/>
  </w:style>
  <w:style w:type="paragraph" w:customStyle="1" w:styleId="F30C2E4E1B314083BA35A5A0ADA9F932">
    <w:name w:val="F30C2E4E1B314083BA35A5A0ADA9F932"/>
    <w:rsid w:val="00866891"/>
  </w:style>
  <w:style w:type="paragraph" w:customStyle="1" w:styleId="5D81E73480374F0EA61E4825C03B6748">
    <w:name w:val="5D81E73480374F0EA61E4825C03B6748"/>
    <w:rsid w:val="00866891"/>
  </w:style>
  <w:style w:type="paragraph" w:customStyle="1" w:styleId="D2B1FABF33C6439489A838A854C9B4BD">
    <w:name w:val="D2B1FABF33C6439489A838A854C9B4BD"/>
    <w:rsid w:val="00866891"/>
  </w:style>
  <w:style w:type="paragraph" w:customStyle="1" w:styleId="CE4C520D06B94B5393F9E611EDB676E2">
    <w:name w:val="CE4C520D06B94B5393F9E611EDB676E2"/>
    <w:rsid w:val="00866891"/>
  </w:style>
  <w:style w:type="paragraph" w:customStyle="1" w:styleId="75853F1E300E448DA40A7B42C94A4E5F">
    <w:name w:val="75853F1E300E448DA40A7B42C94A4E5F"/>
    <w:rsid w:val="00866891"/>
  </w:style>
  <w:style w:type="paragraph" w:customStyle="1" w:styleId="A322601B455B4651A48025D25DD6D350">
    <w:name w:val="A322601B455B4651A48025D25DD6D350"/>
    <w:rsid w:val="00866891"/>
  </w:style>
  <w:style w:type="paragraph" w:customStyle="1" w:styleId="133B819A1B0C4739B4345AE3EC0A3451">
    <w:name w:val="133B819A1B0C4739B4345AE3EC0A3451"/>
    <w:rsid w:val="00866891"/>
  </w:style>
  <w:style w:type="paragraph" w:customStyle="1" w:styleId="A76112EDF7634683BF83B91871A98F03">
    <w:name w:val="A76112EDF7634683BF83B91871A98F03"/>
    <w:rsid w:val="00866891"/>
  </w:style>
  <w:style w:type="paragraph" w:customStyle="1" w:styleId="F048903D8E91487CB41CDD1D1793F397">
    <w:name w:val="F048903D8E91487CB41CDD1D1793F397"/>
    <w:rsid w:val="00866891"/>
  </w:style>
  <w:style w:type="paragraph" w:customStyle="1" w:styleId="2A620D5227814886BF0DFA6B740FC4E1">
    <w:name w:val="2A620D5227814886BF0DFA6B740FC4E1"/>
    <w:rsid w:val="00866891"/>
  </w:style>
  <w:style w:type="paragraph" w:customStyle="1" w:styleId="1D8E70011F9446B897F062D07D17A4DC">
    <w:name w:val="1D8E70011F9446B897F062D07D17A4DC"/>
    <w:rsid w:val="00866891"/>
  </w:style>
  <w:style w:type="paragraph" w:customStyle="1" w:styleId="2B6E73936AF94C28B08B1F8B526398B1">
    <w:name w:val="2B6E73936AF94C28B08B1F8B526398B1"/>
    <w:rsid w:val="00866891"/>
  </w:style>
  <w:style w:type="paragraph" w:customStyle="1" w:styleId="E534CC0A670844798FA2E7069C2A4064">
    <w:name w:val="E534CC0A670844798FA2E7069C2A4064"/>
    <w:rsid w:val="00866891"/>
  </w:style>
  <w:style w:type="paragraph" w:customStyle="1" w:styleId="F75FCF5280E644A28AAA8D5E572104AE">
    <w:name w:val="F75FCF5280E644A28AAA8D5E572104AE"/>
    <w:rsid w:val="00866891"/>
  </w:style>
  <w:style w:type="paragraph" w:customStyle="1" w:styleId="531F7E9BD63A4EF6A4D7DDA66B28D6C5">
    <w:name w:val="531F7E9BD63A4EF6A4D7DDA66B28D6C5"/>
    <w:rsid w:val="00866891"/>
  </w:style>
  <w:style w:type="paragraph" w:customStyle="1" w:styleId="CA88F14C943F4169AD50F95B94EDF0E3">
    <w:name w:val="CA88F14C943F4169AD50F95B94EDF0E3"/>
    <w:rsid w:val="00866891"/>
  </w:style>
  <w:style w:type="paragraph" w:customStyle="1" w:styleId="34308C760E7640A39573CD54CD0AA394">
    <w:name w:val="34308C760E7640A39573CD54CD0AA394"/>
    <w:rsid w:val="00866891"/>
  </w:style>
  <w:style w:type="paragraph" w:customStyle="1" w:styleId="7F92EA9ABE524B9788CA1D0C91F26DB6">
    <w:name w:val="7F92EA9ABE524B9788CA1D0C91F26DB6"/>
    <w:rsid w:val="00866891"/>
  </w:style>
  <w:style w:type="paragraph" w:customStyle="1" w:styleId="9D352489239C4AE09F8C53F082F87FCD">
    <w:name w:val="9D352489239C4AE09F8C53F082F87FCD"/>
    <w:rsid w:val="00866891"/>
  </w:style>
  <w:style w:type="paragraph" w:customStyle="1" w:styleId="7B6D44F9D18B460384AF856ED77498DF">
    <w:name w:val="7B6D44F9D18B460384AF856ED77498DF"/>
    <w:rsid w:val="00866891"/>
  </w:style>
  <w:style w:type="paragraph" w:customStyle="1" w:styleId="0601FF5842B148BC977E7325E17996D3">
    <w:name w:val="0601FF5842B148BC977E7325E17996D3"/>
    <w:rsid w:val="00866891"/>
  </w:style>
  <w:style w:type="paragraph" w:customStyle="1" w:styleId="82EE5DDE7CFB40D199F643815850D43C">
    <w:name w:val="82EE5DDE7CFB40D199F643815850D43C"/>
    <w:rsid w:val="00866891"/>
  </w:style>
  <w:style w:type="paragraph" w:customStyle="1" w:styleId="97A9C706B7E640BBA38A13F287BEC4F7">
    <w:name w:val="97A9C706B7E640BBA38A13F287BEC4F7"/>
    <w:rsid w:val="00866891"/>
  </w:style>
  <w:style w:type="paragraph" w:customStyle="1" w:styleId="7B489F53122348AAB08B9D2945C1D250">
    <w:name w:val="7B489F53122348AAB08B9D2945C1D250"/>
    <w:rsid w:val="00866891"/>
  </w:style>
  <w:style w:type="paragraph" w:customStyle="1" w:styleId="17BF0AF2B6A147CC847A0C13EF6EC2A4">
    <w:name w:val="17BF0AF2B6A147CC847A0C13EF6EC2A4"/>
    <w:rsid w:val="00866891"/>
  </w:style>
  <w:style w:type="paragraph" w:customStyle="1" w:styleId="C4AE95DD43154D6F84A8F0F7792E2F2B">
    <w:name w:val="C4AE95DD43154D6F84A8F0F7792E2F2B"/>
    <w:rsid w:val="00866891"/>
  </w:style>
  <w:style w:type="paragraph" w:customStyle="1" w:styleId="0F7E0D11956E48B9AC775E4569402343">
    <w:name w:val="0F7E0D11956E48B9AC775E4569402343"/>
    <w:rsid w:val="00866891"/>
  </w:style>
  <w:style w:type="paragraph" w:customStyle="1" w:styleId="31F5FD69EA1241CD99522A787B99BE66">
    <w:name w:val="31F5FD69EA1241CD99522A787B99BE66"/>
    <w:rsid w:val="00866891"/>
  </w:style>
  <w:style w:type="paragraph" w:customStyle="1" w:styleId="87D89FAE01C64EC0A9CD19FB1805F6F8">
    <w:name w:val="87D89FAE01C64EC0A9CD19FB1805F6F8"/>
    <w:rsid w:val="00866891"/>
  </w:style>
  <w:style w:type="paragraph" w:customStyle="1" w:styleId="8271EA0FB4904FC790825E094976D147">
    <w:name w:val="8271EA0FB4904FC790825E094976D147"/>
    <w:rsid w:val="00866891"/>
  </w:style>
  <w:style w:type="paragraph" w:customStyle="1" w:styleId="474C8789D5CA4B55839C0187F0E2E61B1">
    <w:name w:val="474C8789D5CA4B55839C0187F0E2E61B1"/>
    <w:rsid w:val="00D24DC7"/>
    <w:rPr>
      <w:rFonts w:eastAsiaTheme="minorHAnsi"/>
      <w:lang w:eastAsia="en-US"/>
    </w:rPr>
  </w:style>
  <w:style w:type="paragraph" w:customStyle="1" w:styleId="0F7E0D11956E48B9AC775E45694023431">
    <w:name w:val="0F7E0D11956E48B9AC775E45694023431"/>
    <w:rsid w:val="00D24DC7"/>
    <w:rPr>
      <w:rFonts w:eastAsiaTheme="minorHAnsi"/>
      <w:lang w:eastAsia="en-US"/>
    </w:rPr>
  </w:style>
  <w:style w:type="paragraph" w:customStyle="1" w:styleId="31F5FD69EA1241CD99522A787B99BE661">
    <w:name w:val="31F5FD69EA1241CD99522A787B99BE661"/>
    <w:rsid w:val="00D24DC7"/>
    <w:rPr>
      <w:rFonts w:eastAsiaTheme="minorHAnsi"/>
      <w:lang w:eastAsia="en-US"/>
    </w:rPr>
  </w:style>
  <w:style w:type="paragraph" w:customStyle="1" w:styleId="87D89FAE01C64EC0A9CD19FB1805F6F81">
    <w:name w:val="87D89FAE01C64EC0A9CD19FB1805F6F81"/>
    <w:rsid w:val="00D24DC7"/>
    <w:rPr>
      <w:rFonts w:eastAsiaTheme="minorHAnsi"/>
      <w:lang w:eastAsia="en-US"/>
    </w:rPr>
  </w:style>
  <w:style w:type="paragraph" w:customStyle="1" w:styleId="F30C2E4E1B314083BA35A5A0ADA9F9321">
    <w:name w:val="F30C2E4E1B314083BA35A5A0ADA9F9321"/>
    <w:rsid w:val="00D24DC7"/>
    <w:rPr>
      <w:rFonts w:eastAsiaTheme="minorHAnsi"/>
      <w:lang w:eastAsia="en-US"/>
    </w:rPr>
  </w:style>
  <w:style w:type="paragraph" w:customStyle="1" w:styleId="5D81E73480374F0EA61E4825C03B67481">
    <w:name w:val="5D81E73480374F0EA61E4825C03B67481"/>
    <w:rsid w:val="00D24DC7"/>
    <w:rPr>
      <w:rFonts w:eastAsiaTheme="minorHAnsi"/>
      <w:lang w:eastAsia="en-US"/>
    </w:rPr>
  </w:style>
  <w:style w:type="paragraph" w:customStyle="1" w:styleId="D2B1FABF33C6439489A838A854C9B4BD1">
    <w:name w:val="D2B1FABF33C6439489A838A854C9B4BD1"/>
    <w:rsid w:val="00D24DC7"/>
    <w:rPr>
      <w:rFonts w:eastAsiaTheme="minorHAnsi"/>
      <w:lang w:eastAsia="en-US"/>
    </w:rPr>
  </w:style>
  <w:style w:type="paragraph" w:customStyle="1" w:styleId="CE4C520D06B94B5393F9E611EDB676E21">
    <w:name w:val="CE4C520D06B94B5393F9E611EDB676E21"/>
    <w:rsid w:val="00D24DC7"/>
    <w:rPr>
      <w:rFonts w:eastAsiaTheme="minorHAnsi"/>
      <w:lang w:eastAsia="en-US"/>
    </w:rPr>
  </w:style>
  <w:style w:type="paragraph" w:customStyle="1" w:styleId="75853F1E300E448DA40A7B42C94A4E5F1">
    <w:name w:val="75853F1E300E448DA40A7B42C94A4E5F1"/>
    <w:rsid w:val="00D24DC7"/>
    <w:rPr>
      <w:rFonts w:eastAsiaTheme="minorHAnsi"/>
      <w:lang w:eastAsia="en-US"/>
    </w:rPr>
  </w:style>
  <w:style w:type="paragraph" w:customStyle="1" w:styleId="A322601B455B4651A48025D25DD6D3501">
    <w:name w:val="A322601B455B4651A48025D25DD6D3501"/>
    <w:rsid w:val="00D24DC7"/>
    <w:rPr>
      <w:rFonts w:eastAsiaTheme="minorHAnsi"/>
      <w:lang w:eastAsia="en-US"/>
    </w:rPr>
  </w:style>
  <w:style w:type="paragraph" w:customStyle="1" w:styleId="133B819A1B0C4739B4345AE3EC0A34511">
    <w:name w:val="133B819A1B0C4739B4345AE3EC0A34511"/>
    <w:rsid w:val="00D24DC7"/>
    <w:rPr>
      <w:rFonts w:eastAsiaTheme="minorHAnsi"/>
      <w:lang w:eastAsia="en-US"/>
    </w:rPr>
  </w:style>
  <w:style w:type="paragraph" w:customStyle="1" w:styleId="A76112EDF7634683BF83B91871A98F031">
    <w:name w:val="A76112EDF7634683BF83B91871A98F031"/>
    <w:rsid w:val="00D24DC7"/>
    <w:rPr>
      <w:rFonts w:eastAsiaTheme="minorHAnsi"/>
      <w:lang w:eastAsia="en-US"/>
    </w:rPr>
  </w:style>
  <w:style w:type="paragraph" w:customStyle="1" w:styleId="F048903D8E91487CB41CDD1D1793F3971">
    <w:name w:val="F048903D8E91487CB41CDD1D1793F3971"/>
    <w:rsid w:val="00D24DC7"/>
    <w:rPr>
      <w:rFonts w:eastAsiaTheme="minorHAnsi"/>
      <w:lang w:eastAsia="en-US"/>
    </w:rPr>
  </w:style>
  <w:style w:type="paragraph" w:customStyle="1" w:styleId="0601FF5842B148BC977E7325E17996D31">
    <w:name w:val="0601FF5842B148BC977E7325E17996D31"/>
    <w:rsid w:val="00D24DC7"/>
    <w:rPr>
      <w:rFonts w:eastAsiaTheme="minorHAnsi"/>
      <w:lang w:eastAsia="en-US"/>
    </w:rPr>
  </w:style>
  <w:style w:type="paragraph" w:customStyle="1" w:styleId="82EE5DDE7CFB40D199F643815850D43C1">
    <w:name w:val="82EE5DDE7CFB40D199F643815850D43C1"/>
    <w:rsid w:val="00D24DC7"/>
    <w:rPr>
      <w:rFonts w:eastAsiaTheme="minorHAnsi"/>
      <w:lang w:eastAsia="en-US"/>
    </w:rPr>
  </w:style>
  <w:style w:type="paragraph" w:customStyle="1" w:styleId="1D8E70011F9446B897F062D07D17A4DC1">
    <w:name w:val="1D8E70011F9446B897F062D07D17A4DC1"/>
    <w:rsid w:val="00D24DC7"/>
    <w:rPr>
      <w:rFonts w:eastAsiaTheme="minorHAnsi"/>
      <w:lang w:eastAsia="en-US"/>
    </w:rPr>
  </w:style>
  <w:style w:type="paragraph" w:customStyle="1" w:styleId="2B6E73936AF94C28B08B1F8B526398B11">
    <w:name w:val="2B6E73936AF94C28B08B1F8B526398B11"/>
    <w:rsid w:val="00D24DC7"/>
    <w:rPr>
      <w:rFonts w:eastAsiaTheme="minorHAnsi"/>
      <w:lang w:eastAsia="en-US"/>
    </w:rPr>
  </w:style>
  <w:style w:type="paragraph" w:customStyle="1" w:styleId="E534CC0A670844798FA2E7069C2A40641">
    <w:name w:val="E534CC0A670844798FA2E7069C2A40641"/>
    <w:rsid w:val="00D24DC7"/>
    <w:rPr>
      <w:rFonts w:eastAsiaTheme="minorHAnsi"/>
      <w:lang w:eastAsia="en-US"/>
    </w:rPr>
  </w:style>
  <w:style w:type="paragraph" w:customStyle="1" w:styleId="F75FCF5280E644A28AAA8D5E572104AE1">
    <w:name w:val="F75FCF5280E644A28AAA8D5E572104AE1"/>
    <w:rsid w:val="00D24DC7"/>
    <w:rPr>
      <w:rFonts w:eastAsiaTheme="minorHAnsi"/>
      <w:lang w:eastAsia="en-US"/>
    </w:rPr>
  </w:style>
  <w:style w:type="paragraph" w:customStyle="1" w:styleId="531F7E9BD63A4EF6A4D7DDA66B28D6C51">
    <w:name w:val="531F7E9BD63A4EF6A4D7DDA66B28D6C51"/>
    <w:rsid w:val="00D24DC7"/>
    <w:rPr>
      <w:rFonts w:eastAsiaTheme="minorHAnsi"/>
      <w:lang w:eastAsia="en-US"/>
    </w:rPr>
  </w:style>
  <w:style w:type="paragraph" w:customStyle="1" w:styleId="CA88F14C943F4169AD50F95B94EDF0E31">
    <w:name w:val="CA88F14C943F4169AD50F95B94EDF0E31"/>
    <w:rsid w:val="00D24DC7"/>
    <w:rPr>
      <w:rFonts w:eastAsiaTheme="minorHAnsi"/>
      <w:lang w:eastAsia="en-US"/>
    </w:rPr>
  </w:style>
  <w:style w:type="paragraph" w:customStyle="1" w:styleId="97A9C706B7E640BBA38A13F287BEC4F71">
    <w:name w:val="97A9C706B7E640BBA38A13F287BEC4F71"/>
    <w:rsid w:val="00D24DC7"/>
    <w:rPr>
      <w:rFonts w:eastAsiaTheme="minorHAnsi"/>
      <w:lang w:eastAsia="en-US"/>
    </w:rPr>
  </w:style>
  <w:style w:type="paragraph" w:customStyle="1" w:styleId="7B489F53122348AAB08B9D2945C1D2501">
    <w:name w:val="7B489F53122348AAB08B9D2945C1D2501"/>
    <w:rsid w:val="00D24DC7"/>
    <w:rPr>
      <w:rFonts w:eastAsiaTheme="minorHAnsi"/>
      <w:lang w:eastAsia="en-US"/>
    </w:rPr>
  </w:style>
  <w:style w:type="paragraph" w:customStyle="1" w:styleId="8271EA0FB4904FC790825E094976D1471">
    <w:name w:val="8271EA0FB4904FC790825E094976D1471"/>
    <w:rsid w:val="00D24DC7"/>
    <w:rPr>
      <w:rFonts w:eastAsiaTheme="minorHAnsi"/>
      <w:lang w:eastAsia="en-US"/>
    </w:rPr>
  </w:style>
  <w:style w:type="paragraph" w:customStyle="1" w:styleId="17BF0AF2B6A147CC847A0C13EF6EC2A41">
    <w:name w:val="17BF0AF2B6A147CC847A0C13EF6EC2A41"/>
    <w:rsid w:val="00D24DC7"/>
    <w:rPr>
      <w:rFonts w:eastAsiaTheme="minorHAnsi"/>
      <w:lang w:eastAsia="en-US"/>
    </w:rPr>
  </w:style>
  <w:style w:type="paragraph" w:customStyle="1" w:styleId="C4AE95DD43154D6F84A8F0F7792E2F2B1">
    <w:name w:val="C4AE95DD43154D6F84A8F0F7792E2F2B1"/>
    <w:rsid w:val="00D24DC7"/>
    <w:rPr>
      <w:rFonts w:eastAsiaTheme="minorHAnsi"/>
      <w:lang w:eastAsia="en-US"/>
    </w:rPr>
  </w:style>
  <w:style w:type="paragraph" w:customStyle="1" w:styleId="474C8789D5CA4B55839C0187F0E2E61B2">
    <w:name w:val="474C8789D5CA4B55839C0187F0E2E61B2"/>
    <w:rsid w:val="00177530"/>
    <w:rPr>
      <w:rFonts w:eastAsiaTheme="minorHAnsi"/>
      <w:lang w:eastAsia="en-US"/>
    </w:rPr>
  </w:style>
  <w:style w:type="paragraph" w:customStyle="1" w:styleId="0F7E0D11956E48B9AC775E45694023432">
    <w:name w:val="0F7E0D11956E48B9AC775E45694023432"/>
    <w:rsid w:val="00177530"/>
    <w:rPr>
      <w:rFonts w:eastAsiaTheme="minorHAnsi"/>
      <w:lang w:eastAsia="en-US"/>
    </w:rPr>
  </w:style>
  <w:style w:type="paragraph" w:customStyle="1" w:styleId="31F5FD69EA1241CD99522A787B99BE662">
    <w:name w:val="31F5FD69EA1241CD99522A787B99BE662"/>
    <w:rsid w:val="00177530"/>
    <w:rPr>
      <w:rFonts w:eastAsiaTheme="minorHAnsi"/>
      <w:lang w:eastAsia="en-US"/>
    </w:rPr>
  </w:style>
  <w:style w:type="paragraph" w:customStyle="1" w:styleId="87D89FAE01C64EC0A9CD19FB1805F6F82">
    <w:name w:val="87D89FAE01C64EC0A9CD19FB1805F6F82"/>
    <w:rsid w:val="00177530"/>
    <w:rPr>
      <w:rFonts w:eastAsiaTheme="minorHAnsi"/>
      <w:lang w:eastAsia="en-US"/>
    </w:rPr>
  </w:style>
  <w:style w:type="paragraph" w:customStyle="1" w:styleId="F30C2E4E1B314083BA35A5A0ADA9F9322">
    <w:name w:val="F30C2E4E1B314083BA35A5A0ADA9F9322"/>
    <w:rsid w:val="00177530"/>
    <w:rPr>
      <w:rFonts w:eastAsiaTheme="minorHAnsi"/>
      <w:lang w:eastAsia="en-US"/>
    </w:rPr>
  </w:style>
  <w:style w:type="paragraph" w:customStyle="1" w:styleId="5D81E73480374F0EA61E4825C03B67482">
    <w:name w:val="5D81E73480374F0EA61E4825C03B67482"/>
    <w:rsid w:val="00177530"/>
    <w:rPr>
      <w:rFonts w:eastAsiaTheme="minorHAnsi"/>
      <w:lang w:eastAsia="en-US"/>
    </w:rPr>
  </w:style>
  <w:style w:type="paragraph" w:customStyle="1" w:styleId="D2B1FABF33C6439489A838A854C9B4BD2">
    <w:name w:val="D2B1FABF33C6439489A838A854C9B4BD2"/>
    <w:rsid w:val="00177530"/>
    <w:rPr>
      <w:rFonts w:eastAsiaTheme="minorHAnsi"/>
      <w:lang w:eastAsia="en-US"/>
    </w:rPr>
  </w:style>
  <w:style w:type="paragraph" w:customStyle="1" w:styleId="CE4C520D06B94B5393F9E611EDB676E22">
    <w:name w:val="CE4C520D06B94B5393F9E611EDB676E22"/>
    <w:rsid w:val="00177530"/>
    <w:rPr>
      <w:rFonts w:eastAsiaTheme="minorHAnsi"/>
      <w:lang w:eastAsia="en-US"/>
    </w:rPr>
  </w:style>
  <w:style w:type="paragraph" w:customStyle="1" w:styleId="75853F1E300E448DA40A7B42C94A4E5F2">
    <w:name w:val="75853F1E300E448DA40A7B42C94A4E5F2"/>
    <w:rsid w:val="00177530"/>
    <w:rPr>
      <w:rFonts w:eastAsiaTheme="minorHAnsi"/>
      <w:lang w:eastAsia="en-US"/>
    </w:rPr>
  </w:style>
  <w:style w:type="paragraph" w:customStyle="1" w:styleId="A322601B455B4651A48025D25DD6D3502">
    <w:name w:val="A322601B455B4651A48025D25DD6D3502"/>
    <w:rsid w:val="00177530"/>
    <w:rPr>
      <w:rFonts w:eastAsiaTheme="minorHAnsi"/>
      <w:lang w:eastAsia="en-US"/>
    </w:rPr>
  </w:style>
  <w:style w:type="paragraph" w:customStyle="1" w:styleId="133B819A1B0C4739B4345AE3EC0A34512">
    <w:name w:val="133B819A1B0C4739B4345AE3EC0A34512"/>
    <w:rsid w:val="00177530"/>
    <w:rPr>
      <w:rFonts w:eastAsiaTheme="minorHAnsi"/>
      <w:lang w:eastAsia="en-US"/>
    </w:rPr>
  </w:style>
  <w:style w:type="paragraph" w:customStyle="1" w:styleId="A76112EDF7634683BF83B91871A98F032">
    <w:name w:val="A76112EDF7634683BF83B91871A98F032"/>
    <w:rsid w:val="00177530"/>
    <w:rPr>
      <w:rFonts w:eastAsiaTheme="minorHAnsi"/>
      <w:lang w:eastAsia="en-US"/>
    </w:rPr>
  </w:style>
  <w:style w:type="paragraph" w:customStyle="1" w:styleId="F048903D8E91487CB41CDD1D1793F3972">
    <w:name w:val="F048903D8E91487CB41CDD1D1793F3972"/>
    <w:rsid w:val="00177530"/>
    <w:rPr>
      <w:rFonts w:eastAsiaTheme="minorHAnsi"/>
      <w:lang w:eastAsia="en-US"/>
    </w:rPr>
  </w:style>
  <w:style w:type="paragraph" w:customStyle="1" w:styleId="0601FF5842B148BC977E7325E17996D32">
    <w:name w:val="0601FF5842B148BC977E7325E17996D32"/>
    <w:rsid w:val="00177530"/>
    <w:rPr>
      <w:rFonts w:eastAsiaTheme="minorHAnsi"/>
      <w:lang w:eastAsia="en-US"/>
    </w:rPr>
  </w:style>
  <w:style w:type="paragraph" w:customStyle="1" w:styleId="82EE5DDE7CFB40D199F643815850D43C2">
    <w:name w:val="82EE5DDE7CFB40D199F643815850D43C2"/>
    <w:rsid w:val="00177530"/>
    <w:rPr>
      <w:rFonts w:eastAsiaTheme="minorHAnsi"/>
      <w:lang w:eastAsia="en-US"/>
    </w:rPr>
  </w:style>
  <w:style w:type="paragraph" w:customStyle="1" w:styleId="1D8E70011F9446B897F062D07D17A4DC2">
    <w:name w:val="1D8E70011F9446B897F062D07D17A4DC2"/>
    <w:rsid w:val="00177530"/>
    <w:rPr>
      <w:rFonts w:eastAsiaTheme="minorHAnsi"/>
      <w:lang w:eastAsia="en-US"/>
    </w:rPr>
  </w:style>
  <w:style w:type="paragraph" w:customStyle="1" w:styleId="2B6E73936AF94C28B08B1F8B526398B12">
    <w:name w:val="2B6E73936AF94C28B08B1F8B526398B12"/>
    <w:rsid w:val="00177530"/>
    <w:rPr>
      <w:rFonts w:eastAsiaTheme="minorHAnsi"/>
      <w:lang w:eastAsia="en-US"/>
    </w:rPr>
  </w:style>
  <w:style w:type="paragraph" w:customStyle="1" w:styleId="E534CC0A670844798FA2E7069C2A40642">
    <w:name w:val="E534CC0A670844798FA2E7069C2A40642"/>
    <w:rsid w:val="00177530"/>
    <w:rPr>
      <w:rFonts w:eastAsiaTheme="minorHAnsi"/>
      <w:lang w:eastAsia="en-US"/>
    </w:rPr>
  </w:style>
  <w:style w:type="paragraph" w:customStyle="1" w:styleId="F75FCF5280E644A28AAA8D5E572104AE2">
    <w:name w:val="F75FCF5280E644A28AAA8D5E572104AE2"/>
    <w:rsid w:val="00177530"/>
    <w:rPr>
      <w:rFonts w:eastAsiaTheme="minorHAnsi"/>
      <w:lang w:eastAsia="en-US"/>
    </w:rPr>
  </w:style>
  <w:style w:type="paragraph" w:customStyle="1" w:styleId="531F7E9BD63A4EF6A4D7DDA66B28D6C52">
    <w:name w:val="531F7E9BD63A4EF6A4D7DDA66B28D6C52"/>
    <w:rsid w:val="00177530"/>
    <w:rPr>
      <w:rFonts w:eastAsiaTheme="minorHAnsi"/>
      <w:lang w:eastAsia="en-US"/>
    </w:rPr>
  </w:style>
  <w:style w:type="paragraph" w:customStyle="1" w:styleId="CA88F14C943F4169AD50F95B94EDF0E32">
    <w:name w:val="CA88F14C943F4169AD50F95B94EDF0E32"/>
    <w:rsid w:val="00177530"/>
    <w:rPr>
      <w:rFonts w:eastAsiaTheme="minorHAnsi"/>
      <w:lang w:eastAsia="en-US"/>
    </w:rPr>
  </w:style>
  <w:style w:type="paragraph" w:customStyle="1" w:styleId="2BD3AA182B19485BAED93AB687343A8A">
    <w:name w:val="2BD3AA182B19485BAED93AB687343A8A"/>
    <w:rsid w:val="00177530"/>
    <w:rPr>
      <w:rFonts w:eastAsiaTheme="minorHAnsi"/>
      <w:lang w:eastAsia="en-US"/>
    </w:rPr>
  </w:style>
  <w:style w:type="paragraph" w:customStyle="1" w:styleId="97A9C706B7E640BBA38A13F287BEC4F72">
    <w:name w:val="97A9C706B7E640BBA38A13F287BEC4F72"/>
    <w:rsid w:val="00177530"/>
    <w:rPr>
      <w:rFonts w:eastAsiaTheme="minorHAnsi"/>
      <w:lang w:eastAsia="en-US"/>
    </w:rPr>
  </w:style>
  <w:style w:type="paragraph" w:customStyle="1" w:styleId="7B489F53122348AAB08B9D2945C1D2502">
    <w:name w:val="7B489F53122348AAB08B9D2945C1D2502"/>
    <w:rsid w:val="00177530"/>
    <w:rPr>
      <w:rFonts w:eastAsiaTheme="minorHAnsi"/>
      <w:lang w:eastAsia="en-US"/>
    </w:rPr>
  </w:style>
  <w:style w:type="paragraph" w:customStyle="1" w:styleId="8271EA0FB4904FC790825E094976D1472">
    <w:name w:val="8271EA0FB4904FC790825E094976D1472"/>
    <w:rsid w:val="00177530"/>
    <w:rPr>
      <w:rFonts w:eastAsiaTheme="minorHAnsi"/>
      <w:lang w:eastAsia="en-US"/>
    </w:rPr>
  </w:style>
  <w:style w:type="paragraph" w:customStyle="1" w:styleId="17BF0AF2B6A147CC847A0C13EF6EC2A42">
    <w:name w:val="17BF0AF2B6A147CC847A0C13EF6EC2A42"/>
    <w:rsid w:val="00177530"/>
    <w:rPr>
      <w:rFonts w:eastAsiaTheme="minorHAnsi"/>
      <w:lang w:eastAsia="en-US"/>
    </w:rPr>
  </w:style>
  <w:style w:type="paragraph" w:customStyle="1" w:styleId="C4AE95DD43154D6F84A8F0F7792E2F2B2">
    <w:name w:val="C4AE95DD43154D6F84A8F0F7792E2F2B2"/>
    <w:rsid w:val="00177530"/>
    <w:rPr>
      <w:rFonts w:eastAsiaTheme="minorHAnsi"/>
      <w:lang w:eastAsia="en-US"/>
    </w:rPr>
  </w:style>
  <w:style w:type="paragraph" w:customStyle="1" w:styleId="474C8789D5CA4B55839C0187F0E2E61B3">
    <w:name w:val="474C8789D5CA4B55839C0187F0E2E61B3"/>
    <w:rsid w:val="00177530"/>
    <w:rPr>
      <w:rFonts w:eastAsiaTheme="minorHAnsi"/>
      <w:lang w:eastAsia="en-US"/>
    </w:rPr>
  </w:style>
  <w:style w:type="paragraph" w:customStyle="1" w:styleId="0F7E0D11956E48B9AC775E45694023433">
    <w:name w:val="0F7E0D11956E48B9AC775E45694023433"/>
    <w:rsid w:val="00177530"/>
    <w:rPr>
      <w:rFonts w:eastAsiaTheme="minorHAnsi"/>
      <w:lang w:eastAsia="en-US"/>
    </w:rPr>
  </w:style>
  <w:style w:type="paragraph" w:customStyle="1" w:styleId="31F5FD69EA1241CD99522A787B99BE663">
    <w:name w:val="31F5FD69EA1241CD99522A787B99BE663"/>
    <w:rsid w:val="00177530"/>
    <w:rPr>
      <w:rFonts w:eastAsiaTheme="minorHAnsi"/>
      <w:lang w:eastAsia="en-US"/>
    </w:rPr>
  </w:style>
  <w:style w:type="paragraph" w:customStyle="1" w:styleId="87D89FAE01C64EC0A9CD19FB1805F6F83">
    <w:name w:val="87D89FAE01C64EC0A9CD19FB1805F6F83"/>
    <w:rsid w:val="00177530"/>
    <w:rPr>
      <w:rFonts w:eastAsiaTheme="minorHAnsi"/>
      <w:lang w:eastAsia="en-US"/>
    </w:rPr>
  </w:style>
  <w:style w:type="paragraph" w:customStyle="1" w:styleId="F30C2E4E1B314083BA35A5A0ADA9F9323">
    <w:name w:val="F30C2E4E1B314083BA35A5A0ADA9F9323"/>
    <w:rsid w:val="00177530"/>
    <w:rPr>
      <w:rFonts w:eastAsiaTheme="minorHAnsi"/>
      <w:lang w:eastAsia="en-US"/>
    </w:rPr>
  </w:style>
  <w:style w:type="paragraph" w:customStyle="1" w:styleId="5D81E73480374F0EA61E4825C03B67483">
    <w:name w:val="5D81E73480374F0EA61E4825C03B67483"/>
    <w:rsid w:val="00177530"/>
    <w:rPr>
      <w:rFonts w:eastAsiaTheme="minorHAnsi"/>
      <w:lang w:eastAsia="en-US"/>
    </w:rPr>
  </w:style>
  <w:style w:type="paragraph" w:customStyle="1" w:styleId="D2B1FABF33C6439489A838A854C9B4BD3">
    <w:name w:val="D2B1FABF33C6439489A838A854C9B4BD3"/>
    <w:rsid w:val="00177530"/>
    <w:rPr>
      <w:rFonts w:eastAsiaTheme="minorHAnsi"/>
      <w:lang w:eastAsia="en-US"/>
    </w:rPr>
  </w:style>
  <w:style w:type="paragraph" w:customStyle="1" w:styleId="CE4C520D06B94B5393F9E611EDB676E23">
    <w:name w:val="CE4C520D06B94B5393F9E611EDB676E23"/>
    <w:rsid w:val="00177530"/>
    <w:rPr>
      <w:rFonts w:eastAsiaTheme="minorHAnsi"/>
      <w:lang w:eastAsia="en-US"/>
    </w:rPr>
  </w:style>
  <w:style w:type="paragraph" w:customStyle="1" w:styleId="75853F1E300E448DA40A7B42C94A4E5F3">
    <w:name w:val="75853F1E300E448DA40A7B42C94A4E5F3"/>
    <w:rsid w:val="00177530"/>
    <w:rPr>
      <w:rFonts w:eastAsiaTheme="minorHAnsi"/>
      <w:lang w:eastAsia="en-US"/>
    </w:rPr>
  </w:style>
  <w:style w:type="paragraph" w:customStyle="1" w:styleId="A322601B455B4651A48025D25DD6D3503">
    <w:name w:val="A322601B455B4651A48025D25DD6D3503"/>
    <w:rsid w:val="00177530"/>
    <w:rPr>
      <w:rFonts w:eastAsiaTheme="minorHAnsi"/>
      <w:lang w:eastAsia="en-US"/>
    </w:rPr>
  </w:style>
  <w:style w:type="paragraph" w:customStyle="1" w:styleId="133B819A1B0C4739B4345AE3EC0A34513">
    <w:name w:val="133B819A1B0C4739B4345AE3EC0A34513"/>
    <w:rsid w:val="00177530"/>
    <w:rPr>
      <w:rFonts w:eastAsiaTheme="minorHAnsi"/>
      <w:lang w:eastAsia="en-US"/>
    </w:rPr>
  </w:style>
  <w:style w:type="paragraph" w:customStyle="1" w:styleId="A76112EDF7634683BF83B91871A98F033">
    <w:name w:val="A76112EDF7634683BF83B91871A98F033"/>
    <w:rsid w:val="00177530"/>
    <w:rPr>
      <w:rFonts w:eastAsiaTheme="minorHAnsi"/>
      <w:lang w:eastAsia="en-US"/>
    </w:rPr>
  </w:style>
  <w:style w:type="paragraph" w:customStyle="1" w:styleId="F048903D8E91487CB41CDD1D1793F3973">
    <w:name w:val="F048903D8E91487CB41CDD1D1793F3973"/>
    <w:rsid w:val="00177530"/>
    <w:rPr>
      <w:rFonts w:eastAsiaTheme="minorHAnsi"/>
      <w:lang w:eastAsia="en-US"/>
    </w:rPr>
  </w:style>
  <w:style w:type="paragraph" w:customStyle="1" w:styleId="0601FF5842B148BC977E7325E17996D33">
    <w:name w:val="0601FF5842B148BC977E7325E17996D33"/>
    <w:rsid w:val="00177530"/>
    <w:rPr>
      <w:rFonts w:eastAsiaTheme="minorHAnsi"/>
      <w:lang w:eastAsia="en-US"/>
    </w:rPr>
  </w:style>
  <w:style w:type="paragraph" w:customStyle="1" w:styleId="82EE5DDE7CFB40D199F643815850D43C3">
    <w:name w:val="82EE5DDE7CFB40D199F643815850D43C3"/>
    <w:rsid w:val="00177530"/>
    <w:rPr>
      <w:rFonts w:eastAsiaTheme="minorHAnsi"/>
      <w:lang w:eastAsia="en-US"/>
    </w:rPr>
  </w:style>
  <w:style w:type="paragraph" w:customStyle="1" w:styleId="1D8E70011F9446B897F062D07D17A4DC3">
    <w:name w:val="1D8E70011F9446B897F062D07D17A4DC3"/>
    <w:rsid w:val="00177530"/>
    <w:rPr>
      <w:rFonts w:eastAsiaTheme="minorHAnsi"/>
      <w:lang w:eastAsia="en-US"/>
    </w:rPr>
  </w:style>
  <w:style w:type="paragraph" w:customStyle="1" w:styleId="2B6E73936AF94C28B08B1F8B526398B13">
    <w:name w:val="2B6E73936AF94C28B08B1F8B526398B13"/>
    <w:rsid w:val="00177530"/>
    <w:rPr>
      <w:rFonts w:eastAsiaTheme="minorHAnsi"/>
      <w:lang w:eastAsia="en-US"/>
    </w:rPr>
  </w:style>
  <w:style w:type="paragraph" w:customStyle="1" w:styleId="E534CC0A670844798FA2E7069C2A40643">
    <w:name w:val="E534CC0A670844798FA2E7069C2A40643"/>
    <w:rsid w:val="00177530"/>
    <w:rPr>
      <w:rFonts w:eastAsiaTheme="minorHAnsi"/>
      <w:lang w:eastAsia="en-US"/>
    </w:rPr>
  </w:style>
  <w:style w:type="paragraph" w:customStyle="1" w:styleId="F75FCF5280E644A28AAA8D5E572104AE3">
    <w:name w:val="F75FCF5280E644A28AAA8D5E572104AE3"/>
    <w:rsid w:val="00177530"/>
    <w:rPr>
      <w:rFonts w:eastAsiaTheme="minorHAnsi"/>
      <w:lang w:eastAsia="en-US"/>
    </w:rPr>
  </w:style>
  <w:style w:type="paragraph" w:customStyle="1" w:styleId="531F7E9BD63A4EF6A4D7DDA66B28D6C53">
    <w:name w:val="531F7E9BD63A4EF6A4D7DDA66B28D6C53"/>
    <w:rsid w:val="00177530"/>
    <w:rPr>
      <w:rFonts w:eastAsiaTheme="minorHAnsi"/>
      <w:lang w:eastAsia="en-US"/>
    </w:rPr>
  </w:style>
  <w:style w:type="paragraph" w:customStyle="1" w:styleId="CA88F14C943F4169AD50F95B94EDF0E33">
    <w:name w:val="CA88F14C943F4169AD50F95B94EDF0E33"/>
    <w:rsid w:val="00177530"/>
    <w:rPr>
      <w:rFonts w:eastAsiaTheme="minorHAnsi"/>
      <w:lang w:eastAsia="en-US"/>
    </w:rPr>
  </w:style>
  <w:style w:type="paragraph" w:customStyle="1" w:styleId="D68211CE3B944DDD9EECFDDCC8CB2374">
    <w:name w:val="D68211CE3B944DDD9EECFDDCC8CB2374"/>
    <w:rsid w:val="00177530"/>
    <w:rPr>
      <w:rFonts w:eastAsiaTheme="minorHAnsi"/>
      <w:lang w:eastAsia="en-US"/>
    </w:rPr>
  </w:style>
  <w:style w:type="paragraph" w:customStyle="1" w:styleId="02962C34D286491DAE4E6F82BD7BE4D3">
    <w:name w:val="02962C34D286491DAE4E6F82BD7BE4D3"/>
    <w:rsid w:val="00177530"/>
    <w:rPr>
      <w:rFonts w:eastAsiaTheme="minorHAnsi"/>
      <w:lang w:eastAsia="en-US"/>
    </w:rPr>
  </w:style>
  <w:style w:type="paragraph" w:customStyle="1" w:styleId="2BD3AA182B19485BAED93AB687343A8A1">
    <w:name w:val="2BD3AA182B19485BAED93AB687343A8A1"/>
    <w:rsid w:val="00177530"/>
    <w:rPr>
      <w:rFonts w:eastAsiaTheme="minorHAnsi"/>
      <w:lang w:eastAsia="en-US"/>
    </w:rPr>
  </w:style>
  <w:style w:type="paragraph" w:customStyle="1" w:styleId="E906EF3AB8F6478E81E8C5DA1E9D3122">
    <w:name w:val="E906EF3AB8F6478E81E8C5DA1E9D3122"/>
    <w:rsid w:val="00177530"/>
    <w:rPr>
      <w:rFonts w:eastAsiaTheme="minorHAnsi"/>
      <w:lang w:eastAsia="en-US"/>
    </w:rPr>
  </w:style>
  <w:style w:type="paragraph" w:customStyle="1" w:styleId="47EF2146EDD84972943023A1F890D670">
    <w:name w:val="47EF2146EDD84972943023A1F890D670"/>
    <w:rsid w:val="00177530"/>
    <w:rPr>
      <w:rFonts w:eastAsiaTheme="minorHAnsi"/>
      <w:lang w:eastAsia="en-US"/>
    </w:rPr>
  </w:style>
  <w:style w:type="paragraph" w:customStyle="1" w:styleId="F72286BC1E8A4BB89EC46DB4E14DD457">
    <w:name w:val="F72286BC1E8A4BB89EC46DB4E14DD457"/>
    <w:rsid w:val="00177530"/>
    <w:rPr>
      <w:rFonts w:eastAsiaTheme="minorHAnsi"/>
      <w:lang w:eastAsia="en-US"/>
    </w:rPr>
  </w:style>
  <w:style w:type="paragraph" w:customStyle="1" w:styleId="97A9C706B7E640BBA38A13F287BEC4F73">
    <w:name w:val="97A9C706B7E640BBA38A13F287BEC4F73"/>
    <w:rsid w:val="00177530"/>
    <w:rPr>
      <w:rFonts w:eastAsiaTheme="minorHAnsi"/>
      <w:lang w:eastAsia="en-US"/>
    </w:rPr>
  </w:style>
  <w:style w:type="paragraph" w:customStyle="1" w:styleId="7B489F53122348AAB08B9D2945C1D2503">
    <w:name w:val="7B489F53122348AAB08B9D2945C1D2503"/>
    <w:rsid w:val="00177530"/>
    <w:rPr>
      <w:rFonts w:eastAsiaTheme="minorHAnsi"/>
      <w:lang w:eastAsia="en-US"/>
    </w:rPr>
  </w:style>
  <w:style w:type="paragraph" w:customStyle="1" w:styleId="8271EA0FB4904FC790825E094976D1473">
    <w:name w:val="8271EA0FB4904FC790825E094976D1473"/>
    <w:rsid w:val="00177530"/>
    <w:rPr>
      <w:rFonts w:eastAsiaTheme="minorHAnsi"/>
      <w:lang w:eastAsia="en-US"/>
    </w:rPr>
  </w:style>
  <w:style w:type="paragraph" w:customStyle="1" w:styleId="17BF0AF2B6A147CC847A0C13EF6EC2A43">
    <w:name w:val="17BF0AF2B6A147CC847A0C13EF6EC2A43"/>
    <w:rsid w:val="00177530"/>
    <w:rPr>
      <w:rFonts w:eastAsiaTheme="minorHAnsi"/>
      <w:lang w:eastAsia="en-US"/>
    </w:rPr>
  </w:style>
  <w:style w:type="paragraph" w:customStyle="1" w:styleId="C4AE95DD43154D6F84A8F0F7792E2F2B3">
    <w:name w:val="C4AE95DD43154D6F84A8F0F7792E2F2B3"/>
    <w:rsid w:val="00177530"/>
    <w:rPr>
      <w:rFonts w:eastAsiaTheme="minorHAnsi"/>
      <w:lang w:eastAsia="en-US"/>
    </w:rPr>
  </w:style>
  <w:style w:type="paragraph" w:customStyle="1" w:styleId="772DDE5627E7481CA664872283A42429">
    <w:name w:val="772DDE5627E7481CA664872283A42429"/>
    <w:rsid w:val="00177530"/>
  </w:style>
  <w:style w:type="paragraph" w:customStyle="1" w:styleId="533BDAE85FE243DE8045B52619F8A9BF">
    <w:name w:val="533BDAE85FE243DE8045B52619F8A9BF"/>
    <w:rsid w:val="009D761C"/>
  </w:style>
  <w:style w:type="paragraph" w:customStyle="1" w:styleId="5F7E2AADA0FE4D9BAE26F62D2B05C393">
    <w:name w:val="5F7E2AADA0FE4D9BAE26F62D2B05C393"/>
    <w:rsid w:val="009D761C"/>
  </w:style>
  <w:style w:type="paragraph" w:customStyle="1" w:styleId="96C663A156F84001920D40137D2841A8">
    <w:name w:val="96C663A156F84001920D40137D2841A8"/>
    <w:rsid w:val="009D761C"/>
  </w:style>
  <w:style w:type="paragraph" w:customStyle="1" w:styleId="C5A19FC1C4B844A5993364D3BEC0EF43">
    <w:name w:val="C5A19FC1C4B844A5993364D3BEC0EF43"/>
    <w:rsid w:val="009D761C"/>
  </w:style>
  <w:style w:type="paragraph" w:customStyle="1" w:styleId="E0946242FBDC47ACAAA6E79D583B12F4">
    <w:name w:val="E0946242FBDC47ACAAA6E79D583B12F4"/>
    <w:rsid w:val="009D761C"/>
  </w:style>
  <w:style w:type="paragraph" w:customStyle="1" w:styleId="E60F8E09BCE040CF9E721FB8150E99CA">
    <w:name w:val="E60F8E09BCE040CF9E721FB8150E99CA"/>
    <w:rsid w:val="009D761C"/>
  </w:style>
  <w:style w:type="paragraph" w:customStyle="1" w:styleId="BF354A182CB74F10BE3FF9F1849F6F52">
    <w:name w:val="BF354A182CB74F10BE3FF9F1849F6F52"/>
    <w:rsid w:val="009D761C"/>
  </w:style>
  <w:style w:type="paragraph" w:customStyle="1" w:styleId="6855560C9BC3490FA620A0060B086FCE">
    <w:name w:val="6855560C9BC3490FA620A0060B086FCE"/>
    <w:rsid w:val="009D761C"/>
  </w:style>
  <w:style w:type="paragraph" w:customStyle="1" w:styleId="C78C64A814B94989B87A3EC0D80F262C">
    <w:name w:val="C78C64A814B94989B87A3EC0D80F262C"/>
    <w:rsid w:val="009D761C"/>
  </w:style>
  <w:style w:type="paragraph" w:customStyle="1" w:styleId="5258D2229FFC46D8982DEAED23509032">
    <w:name w:val="5258D2229FFC46D8982DEAED23509032"/>
    <w:rsid w:val="009D761C"/>
  </w:style>
  <w:style w:type="paragraph" w:customStyle="1" w:styleId="54C7338EDD5F4FE6BA748EBB890CFF6B">
    <w:name w:val="54C7338EDD5F4FE6BA748EBB890CFF6B"/>
    <w:rsid w:val="009D761C"/>
  </w:style>
  <w:style w:type="paragraph" w:customStyle="1" w:styleId="3772EFFEA95944E18499CDD10B2C2197">
    <w:name w:val="3772EFFEA95944E18499CDD10B2C2197"/>
    <w:rsid w:val="009D761C"/>
  </w:style>
  <w:style w:type="paragraph" w:customStyle="1" w:styleId="76326BD368954130945AEE6FDAD80605">
    <w:name w:val="76326BD368954130945AEE6FDAD80605"/>
    <w:rsid w:val="009D761C"/>
  </w:style>
  <w:style w:type="paragraph" w:customStyle="1" w:styleId="174A5A1DB6E04F3D916C2D23D70D1DCB">
    <w:name w:val="174A5A1DB6E04F3D916C2D23D70D1DCB"/>
    <w:rsid w:val="009D761C"/>
  </w:style>
  <w:style w:type="paragraph" w:customStyle="1" w:styleId="22D741C2F8B649B28E80C0DF44801110">
    <w:name w:val="22D741C2F8B649B28E80C0DF44801110"/>
    <w:rsid w:val="009D761C"/>
  </w:style>
  <w:style w:type="paragraph" w:customStyle="1" w:styleId="F27D884878154B288570CCFA440DD5B8">
    <w:name w:val="F27D884878154B288570CCFA440DD5B8"/>
    <w:rsid w:val="009D761C"/>
  </w:style>
  <w:style w:type="paragraph" w:customStyle="1" w:styleId="9BEA289289064A51A2FC2F22D2364B12">
    <w:name w:val="9BEA289289064A51A2FC2F22D2364B12"/>
    <w:rsid w:val="009D761C"/>
  </w:style>
  <w:style w:type="paragraph" w:customStyle="1" w:styleId="656484C491B1480B950DB8F9F2019237">
    <w:name w:val="656484C491B1480B950DB8F9F2019237"/>
    <w:rsid w:val="009D761C"/>
  </w:style>
  <w:style w:type="paragraph" w:customStyle="1" w:styleId="D0BA04E544D547349D4BC8C2E74B04BA">
    <w:name w:val="D0BA04E544D547349D4BC8C2E74B04BA"/>
    <w:rsid w:val="009D761C"/>
  </w:style>
  <w:style w:type="paragraph" w:customStyle="1" w:styleId="FCB886EBFA6D494EA7DF4FE973263F2A">
    <w:name w:val="FCB886EBFA6D494EA7DF4FE973263F2A"/>
    <w:rsid w:val="009D761C"/>
  </w:style>
  <w:style w:type="paragraph" w:customStyle="1" w:styleId="013DB18EF4564D2EB10D443EF835F8BE">
    <w:name w:val="013DB18EF4564D2EB10D443EF835F8BE"/>
    <w:rsid w:val="009D761C"/>
  </w:style>
  <w:style w:type="paragraph" w:customStyle="1" w:styleId="1CB221306AE94204B0301D1E76F6A255">
    <w:name w:val="1CB221306AE94204B0301D1E76F6A255"/>
    <w:rsid w:val="009D761C"/>
  </w:style>
  <w:style w:type="paragraph" w:customStyle="1" w:styleId="B503DFDE61B04CC096E5CAE44F691AF7">
    <w:name w:val="B503DFDE61B04CC096E5CAE44F691AF7"/>
    <w:rsid w:val="009D761C"/>
  </w:style>
  <w:style w:type="paragraph" w:customStyle="1" w:styleId="08A60329C031445185C1888FB5CAD9BD">
    <w:name w:val="08A60329C031445185C1888FB5CAD9BD"/>
    <w:rsid w:val="009D761C"/>
  </w:style>
  <w:style w:type="paragraph" w:customStyle="1" w:styleId="3345874B83E640DEAC28F57FB9807EC6">
    <w:name w:val="3345874B83E640DEAC28F57FB9807EC6"/>
    <w:rsid w:val="009D761C"/>
  </w:style>
  <w:style w:type="paragraph" w:customStyle="1" w:styleId="6B2DE56D251F437A898C173FDFE198D6">
    <w:name w:val="6B2DE56D251F437A898C173FDFE198D6"/>
    <w:rsid w:val="009D761C"/>
  </w:style>
  <w:style w:type="paragraph" w:customStyle="1" w:styleId="4BFDDCB38295461391C69DC724E1274D">
    <w:name w:val="4BFDDCB38295461391C69DC724E1274D"/>
    <w:rsid w:val="009D761C"/>
  </w:style>
  <w:style w:type="paragraph" w:customStyle="1" w:styleId="9B0CAFFF581F45629BC87675A7BFD480">
    <w:name w:val="9B0CAFFF581F45629BC87675A7BFD480"/>
    <w:rsid w:val="009D761C"/>
  </w:style>
  <w:style w:type="paragraph" w:customStyle="1" w:styleId="71520DB94715494A8AC5DA1107424633">
    <w:name w:val="71520DB94715494A8AC5DA1107424633"/>
    <w:rsid w:val="009D761C"/>
  </w:style>
  <w:style w:type="paragraph" w:customStyle="1" w:styleId="94CCCF83FA1B49638723606DF1A3E43B">
    <w:name w:val="94CCCF83FA1B49638723606DF1A3E43B"/>
    <w:rsid w:val="009D761C"/>
  </w:style>
  <w:style w:type="paragraph" w:customStyle="1" w:styleId="293E35625C6948A5A19C597EA3676991">
    <w:name w:val="293E35625C6948A5A19C597EA3676991"/>
    <w:rsid w:val="009D761C"/>
  </w:style>
  <w:style w:type="paragraph" w:customStyle="1" w:styleId="DADB0CB9F0764FD09734506D947FBB7B">
    <w:name w:val="DADB0CB9F0764FD09734506D947FBB7B"/>
    <w:rsid w:val="009D761C"/>
  </w:style>
  <w:style w:type="paragraph" w:customStyle="1" w:styleId="95BB3C1AFE2F45329D713AD75BF5ABAF">
    <w:name w:val="95BB3C1AFE2F45329D713AD75BF5ABAF"/>
    <w:rsid w:val="009D761C"/>
  </w:style>
  <w:style w:type="paragraph" w:customStyle="1" w:styleId="8979BB3E6F814BE78E418A11DA081EE4">
    <w:name w:val="8979BB3E6F814BE78E418A11DA081EE4"/>
    <w:rsid w:val="009D761C"/>
  </w:style>
  <w:style w:type="paragraph" w:customStyle="1" w:styleId="11A7545B324D4BB6A0423A48FB3AF9AF">
    <w:name w:val="11A7545B324D4BB6A0423A48FB3AF9AF"/>
    <w:rsid w:val="009D761C"/>
  </w:style>
  <w:style w:type="paragraph" w:customStyle="1" w:styleId="8E91394D86674E119E0EA00ACFF01E7D">
    <w:name w:val="8E91394D86674E119E0EA00ACFF01E7D"/>
    <w:rsid w:val="009D761C"/>
  </w:style>
  <w:style w:type="paragraph" w:customStyle="1" w:styleId="103C613D4ABD4E7B9BD524D00CFC89EB">
    <w:name w:val="103C613D4ABD4E7B9BD524D00CFC89EB"/>
    <w:rsid w:val="009D761C"/>
  </w:style>
  <w:style w:type="paragraph" w:customStyle="1" w:styleId="ABF48CB9D32049EA84957E1AD39272BD">
    <w:name w:val="ABF48CB9D32049EA84957E1AD39272BD"/>
    <w:rsid w:val="009D761C"/>
  </w:style>
  <w:style w:type="paragraph" w:customStyle="1" w:styleId="2053FBC93C45429EA359773017868AC3">
    <w:name w:val="2053FBC93C45429EA359773017868AC3"/>
    <w:rsid w:val="009D761C"/>
  </w:style>
  <w:style w:type="paragraph" w:customStyle="1" w:styleId="13ED5940742541E8809C78A53A522995">
    <w:name w:val="13ED5940742541E8809C78A53A522995"/>
    <w:rsid w:val="009D761C"/>
  </w:style>
  <w:style w:type="paragraph" w:customStyle="1" w:styleId="3C81FF95E1764EDF8318108B48F150D8">
    <w:name w:val="3C81FF95E1764EDF8318108B48F150D8"/>
    <w:rsid w:val="009D761C"/>
  </w:style>
  <w:style w:type="paragraph" w:customStyle="1" w:styleId="3F54A7845C914382895CABC30646031F">
    <w:name w:val="3F54A7845C914382895CABC30646031F"/>
    <w:rsid w:val="009D761C"/>
  </w:style>
  <w:style w:type="paragraph" w:customStyle="1" w:styleId="3FE7CC1E8AFD46F798F8EF9B66D6368D">
    <w:name w:val="3FE7CC1E8AFD46F798F8EF9B66D6368D"/>
    <w:rsid w:val="0039136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56F04A-943B-4A4D-813E-22B9AF3FCE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CDA47F49</Template>
  <TotalTime>3</TotalTime>
  <Pages>2</Pages>
  <Words>371</Words>
  <Characters>2119</Characters>
  <Application>Microsoft Office Word</Application>
  <DocSecurity>4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2486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Brandenburger</dc:creator>
  <cp:lastModifiedBy>EBrown</cp:lastModifiedBy>
  <cp:revision>2</cp:revision>
  <cp:lastPrinted>2017-09-01T10:24:00Z</cp:lastPrinted>
  <dcterms:created xsi:type="dcterms:W3CDTF">2017-12-11T11:30:00Z</dcterms:created>
  <dcterms:modified xsi:type="dcterms:W3CDTF">2017-12-11T11:30:00Z</dcterms:modified>
</cp:coreProperties>
</file>